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609.606567pt;margin-top:.958838pt;width:.1pt;height:790.082324pt;mso-position-horizontal-relative:page;mso-position-vertical-relative:page;z-index:-2376" coordorigin="12192,19" coordsize="2,15802">
            <v:shape style="position:absolute;left:12192;top:19;width:2;height:15802" coordorigin="12192,19" coordsize="0,15802" path="m12192,15821l12192,19e" filled="f" stroked="t" strokeweight="1.196715pt" strokecolor="#878777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840"/>
        <w:jc w:val="right"/>
        <w:rPr>
          <w:rFonts w:ascii="Arial" w:hAnsi="Arial" w:cs="Arial" w:eastAsia="Arial"/>
          <w:sz w:val="47"/>
          <w:szCs w:val="47"/>
        </w:rPr>
      </w:pPr>
      <w:rPr/>
      <w:r>
        <w:rPr/>
        <w:pict>
          <v:shape style="position:absolute;margin-left:117.120003pt;margin-top:-119.230118pt;width:349.440002pt;height:143.039993pt;mso-position-horizontal-relative:page;mso-position-vertical-relative:paragraph;z-index:-2378" type="#_x0000_t75">
            <v:imagedata r:id="rId7" o:title=""/>
          </v:shape>
        </w:pict>
      </w:r>
      <w:r>
        <w:rPr>
          <w:rFonts w:ascii="Arial" w:hAnsi="Arial" w:cs="Arial" w:eastAsia="Arial"/>
          <w:sz w:val="47"/>
          <w:szCs w:val="47"/>
          <w:color w:val="00347E"/>
          <w:spacing w:val="0"/>
          <w:w w:val="103"/>
        </w:rPr>
        <w:t>®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7.999979pt;height:276.48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25"/>
        <w:jc w:val="righ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170.880005pt;margin-top:28.36982pt;width:413.850017pt;height:78.12pt;mso-position-horizontal-relative:page;mso-position-vertical-relative:paragraph;z-index:-2377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33"/>
          <w:szCs w:val="33"/>
          <w:color w:val="F4111F"/>
          <w:w w:val="72"/>
        </w:rPr>
        <w:t>First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0"/>
          <w:w w:val="75"/>
        </w:rPr>
        <w:t>EdRian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-5"/>
          <w:w w:val="76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0"/>
          <w:w w:val="71"/>
        </w:rPr>
        <w:t>Marc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33"/>
          <w:szCs w:val="33"/>
          <w:color w:val="F4111F"/>
          <w:spacing w:val="-5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4111F"/>
          <w:spacing w:val="0"/>
          <w:w w:val="86"/>
        </w:rPr>
        <w:t>20M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5.359999pt;height:54.72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0" w:right="160"/>
        </w:sectPr>
      </w:pPr>
      <w:rPr/>
    </w:p>
    <w:p>
      <w:pPr>
        <w:spacing w:before="71" w:after="0" w:line="440" w:lineRule="exact"/>
        <w:ind w:left="2636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pict>
          <v:group style="position:absolute;margin-left:21.070423pt;margin-top:1.318003pt;width:137.915492pt;height:.1pt;mso-position-horizontal-relative:page;mso-position-vertical-relative:page;z-index:-2375" coordorigin="421,26" coordsize="2758,2">
            <v:shape style="position:absolute;left:421;top:26;width:2758;height:2" coordorigin="421,26" coordsize="2758,0" path="m421,26l3180,26e" filled="f" stroked="t" strokeweight=".478873pt" strokecolor="#9CA093">
              <v:path arrowok="t"/>
            </v:shape>
          </v:group>
          <w10:wrap type="none"/>
        </w:pict>
      </w:r>
      <w:r>
        <w:rPr/>
        <w:pict>
          <v:group style="position:absolute;margin-left:609.246460pt;margin-top:0pt;width:.1pt;height:369.040847pt;mso-position-horizontal-relative:page;mso-position-vertical-relative:page;z-index:-2374" coordorigin="12185,0" coordsize="2,7381">
            <v:shape style="position:absolute;left:12185;top:0;width:2;height:7381" coordorigin="12185,0" coordsize="0,7381" path="m12185,7381l12185,0e" filled="f" stroked="t" strokeweight="1.676056pt" strokecolor="#A8A89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9"/>
          <w:szCs w:val="39"/>
          <w:color w:val="004699"/>
          <w:spacing w:val="0"/>
          <w:w w:val="100"/>
          <w:b/>
          <w:bCs/>
          <w:position w:val="-1"/>
        </w:rPr>
        <w:t>TABLE</w:t>
      </w:r>
      <w:r>
        <w:rPr>
          <w:rFonts w:ascii="Arial" w:hAnsi="Arial" w:cs="Arial" w:eastAsia="Arial"/>
          <w:sz w:val="39"/>
          <w:szCs w:val="39"/>
          <w:color w:val="004699"/>
          <w:spacing w:val="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9"/>
          <w:szCs w:val="39"/>
          <w:color w:val="004699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39"/>
          <w:szCs w:val="39"/>
          <w:color w:val="004699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9"/>
          <w:szCs w:val="39"/>
          <w:color w:val="004699"/>
          <w:spacing w:val="0"/>
          <w:w w:val="102"/>
          <w:b/>
          <w:bCs/>
          <w:position w:val="-1"/>
        </w:rPr>
        <w:t>CONTENTS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0" w:after="0" w:line="240" w:lineRule="auto"/>
        <w:ind w:left="13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  <w:b/>
          <w:bCs/>
        </w:rPr>
        <w:t>INTRODUCTION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86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Welcom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7"/>
          <w:szCs w:val="27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7"/>
          <w:szCs w:val="27"/>
          <w:color w:val="0C0C0C"/>
          <w:spacing w:val="5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Toolkit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2" w:after="0" w:line="240" w:lineRule="auto"/>
        <w:ind w:left="481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Benefit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7"/>
          <w:szCs w:val="27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7"/>
          <w:szCs w:val="27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Membership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MISSIO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  <w:b/>
          <w:bCs/>
        </w:rPr>
        <w:t>STATEMENT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1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Mission</w:t>
      </w:r>
      <w:r>
        <w:rPr>
          <w:rFonts w:ascii="Arial" w:hAnsi="Arial" w:cs="Arial" w:eastAsia="Arial"/>
          <w:sz w:val="27"/>
          <w:szCs w:val="27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Statement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  <w:b/>
          <w:bCs/>
        </w:rPr>
        <w:t>PRACTICES/STRATEGIES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Best</w:t>
      </w:r>
      <w:r>
        <w:rPr>
          <w:rFonts w:ascii="Arial" w:hAnsi="Arial" w:cs="Arial" w:eastAsia="Arial"/>
          <w:sz w:val="27"/>
          <w:szCs w:val="27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Practices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81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Connec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7"/>
          <w:szCs w:val="27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7"/>
          <w:szCs w:val="27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7"/>
          <w:szCs w:val="27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1"/>
        </w:rPr>
        <w:t>PCC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2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7"/>
          <w:szCs w:val="27"/>
          <w:color w:val="0C0C0C"/>
          <w:spacing w:val="63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Applications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  <w:b/>
          <w:bCs/>
        </w:rPr>
        <w:t>TEMPLATES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7"/>
          <w:szCs w:val="27"/>
          <w:color w:val="0C0C0C"/>
          <w:spacing w:val="6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Flye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7"/>
          <w:szCs w:val="27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Template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2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E-blast-Emai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7"/>
          <w:szCs w:val="27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Message</w:t>
      </w:r>
      <w:r>
        <w:rPr>
          <w:rFonts w:ascii="Arial" w:hAnsi="Arial" w:cs="Arial" w:eastAsia="Arial"/>
          <w:sz w:val="27"/>
          <w:szCs w:val="27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Format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Letterhea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6"/>
        </w:rPr>
        <w:t>Template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6"/>
        </w:rPr>
        <w:t>-</w:t>
      </w:r>
      <w:r>
        <w:rPr>
          <w:rFonts w:ascii="Arial" w:hAnsi="Arial" w:cs="Arial" w:eastAsia="Arial"/>
          <w:sz w:val="27"/>
          <w:szCs w:val="27"/>
          <w:color w:val="0C0C0C"/>
          <w:spacing w:val="-39"/>
          <w:w w:val="116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Righ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7"/>
          <w:szCs w:val="27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Justified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Letterhea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Templat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215"/>
        </w:rPr>
        <w:t>-</w:t>
      </w:r>
      <w:r>
        <w:rPr>
          <w:rFonts w:ascii="Arial" w:hAnsi="Arial" w:cs="Arial" w:eastAsia="Arial"/>
          <w:sz w:val="27"/>
          <w:szCs w:val="27"/>
          <w:color w:val="0C0C0C"/>
          <w:spacing w:val="-115"/>
          <w:w w:val="215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Centered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7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Letterhea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5"/>
        </w:rPr>
        <w:t>Template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5"/>
        </w:rPr>
        <w:t>-</w:t>
      </w:r>
      <w:r>
        <w:rPr>
          <w:rFonts w:ascii="Arial" w:hAnsi="Arial" w:cs="Arial" w:eastAsia="Arial"/>
          <w:sz w:val="27"/>
          <w:szCs w:val="27"/>
          <w:color w:val="0C0C0C"/>
          <w:spacing w:val="-36"/>
          <w:w w:val="115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Left</w:t>
      </w:r>
      <w:r>
        <w:rPr>
          <w:rFonts w:ascii="Arial" w:hAnsi="Arial" w:cs="Arial" w:eastAsia="Arial"/>
          <w:sz w:val="27"/>
          <w:szCs w:val="27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Justified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2" w:after="0" w:line="240" w:lineRule="auto"/>
        <w:ind w:left="472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27"/>
          <w:szCs w:val="27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Member</w:t>
      </w:r>
      <w:r>
        <w:rPr>
          <w:rFonts w:ascii="Arial" w:hAnsi="Arial" w:cs="Arial" w:eastAsia="Arial"/>
          <w:sz w:val="27"/>
          <w:szCs w:val="27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Welcom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Letter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2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Newslette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7"/>
          <w:szCs w:val="27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4"/>
        </w:rPr>
        <w:t>Templates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14"/>
        </w:rPr>
        <w:t>-</w:t>
      </w:r>
      <w:r>
        <w:rPr>
          <w:rFonts w:ascii="Arial" w:hAnsi="Arial" w:cs="Arial" w:eastAsia="Arial"/>
          <w:sz w:val="27"/>
          <w:szCs w:val="27"/>
          <w:color w:val="0C0C0C"/>
          <w:spacing w:val="-36"/>
          <w:w w:val="114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Long</w:t>
      </w:r>
      <w:r>
        <w:rPr>
          <w:rFonts w:ascii="Arial" w:hAnsi="Arial" w:cs="Arial" w:eastAsia="Arial"/>
          <w:sz w:val="27"/>
          <w:szCs w:val="27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Islan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Example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  <w:b/>
          <w:bCs/>
        </w:rPr>
        <w:t>RESOURCES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2" w:right="-20"/>
        <w:jc w:val="left"/>
        <w:tabs>
          <w:tab w:pos="8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Frequentl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7"/>
          <w:szCs w:val="27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Visite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Websit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25"/>
        </w:rPr>
        <w:t>Links-</w:t>
      </w:r>
      <w:r>
        <w:rPr>
          <w:rFonts w:ascii="Arial" w:hAnsi="Arial" w:cs="Arial" w:eastAsia="Arial"/>
          <w:sz w:val="27"/>
          <w:szCs w:val="27"/>
          <w:color w:val="0C0C0C"/>
          <w:spacing w:val="-48"/>
          <w:w w:val="125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Chea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7"/>
          <w:szCs w:val="27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</w:rPr>
        <w:t>Sheet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0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Fin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7"/>
          <w:szCs w:val="27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Resources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67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Annua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7"/>
          <w:szCs w:val="27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Calendar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7" w:after="0" w:line="240" w:lineRule="auto"/>
        <w:ind w:left="467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7"/>
          <w:szCs w:val="27"/>
          <w:color w:val="0C0C0C"/>
          <w:spacing w:val="5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Surve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7"/>
          <w:szCs w:val="27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Summar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7"/>
          <w:szCs w:val="27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Results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2" w:after="0" w:line="240" w:lineRule="auto"/>
        <w:ind w:left="467" w:right="-20"/>
        <w:jc w:val="left"/>
        <w:tabs>
          <w:tab w:pos="8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57"/>
        </w:rPr>
        <w:t>•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Reportin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27"/>
          <w:szCs w:val="27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3"/>
        </w:rPr>
        <w:t>Template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30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2373" coordorigin="0,0" coordsize="12240,15840">
            <v:shape style="position:absolute;left:0;top:0;width:12240;height:15840" type="#_x0000_t75">
              <v:imagedata r:id="rId11" o:title=""/>
            </v:shape>
            <v:shape style="position:absolute;left:11558;top:1306;width:192;height:1709" type="#_x0000_t75">
              <v:imagedata r:id="rId12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95" w:after="0" w:line="240" w:lineRule="auto"/>
        <w:ind w:left="30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9.359992pt;height:68.1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24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Welcom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04477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3"/>
          <w:szCs w:val="23"/>
          <w:color w:val="004477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04477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3"/>
          <w:szCs w:val="23"/>
          <w:color w:val="004477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0"/>
          <w:b/>
          <w:bCs/>
        </w:rPr>
        <w:t>Membership</w:t>
      </w:r>
      <w:r>
        <w:rPr>
          <w:rFonts w:ascii="Arial" w:hAnsi="Arial" w:cs="Arial" w:eastAsia="Arial"/>
          <w:sz w:val="23"/>
          <w:szCs w:val="23"/>
          <w:color w:val="004477"/>
          <w:spacing w:val="57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04477"/>
          <w:spacing w:val="0"/>
          <w:w w:val="104"/>
          <w:b/>
          <w:bCs/>
        </w:rPr>
        <w:t>Toolkit!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147" w:right="112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Custome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Councils</w:t>
      </w:r>
      <w:r>
        <w:rPr>
          <w:rFonts w:ascii="Arial" w:hAnsi="Arial" w:cs="Arial" w:eastAsia="Arial"/>
          <w:sz w:val="19"/>
          <w:szCs w:val="19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PCCs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continu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explore</w:t>
      </w:r>
      <w:r>
        <w:rPr>
          <w:rFonts w:ascii="Arial" w:hAnsi="Arial" w:cs="Arial" w:eastAsia="Arial"/>
          <w:sz w:val="19"/>
          <w:szCs w:val="19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ways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grow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add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value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their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.</w:t>
      </w:r>
      <w:r>
        <w:rPr>
          <w:rFonts w:ascii="Arial" w:hAnsi="Arial" w:cs="Arial" w:eastAsia="Arial"/>
          <w:sz w:val="19"/>
          <w:szCs w:val="19"/>
          <w:color w:val="0E0E0E"/>
          <w:spacing w:val="-2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Toolkit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intende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effort.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Toolkit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contain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practices,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template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tool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should</w:t>
      </w:r>
      <w:r>
        <w:rPr>
          <w:rFonts w:ascii="Arial" w:hAnsi="Arial" w:cs="Arial" w:eastAsia="Arial"/>
          <w:sz w:val="19"/>
          <w:szCs w:val="19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assis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growt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initiative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ways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save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time,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money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resources,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147" w:right="53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need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writ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lette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acquire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wha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application;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given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thought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reaching</w:t>
      </w:r>
      <w:r>
        <w:rPr>
          <w:rFonts w:ascii="Arial" w:hAnsi="Arial" w:cs="Arial" w:eastAsia="Arial"/>
          <w:sz w:val="19"/>
          <w:szCs w:val="19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Chamber</w:t>
      </w:r>
      <w:r>
        <w:rPr>
          <w:rFonts w:ascii="Arial" w:hAnsi="Arial" w:cs="Arial" w:eastAsia="Arial"/>
          <w:sz w:val="19"/>
          <w:szCs w:val="19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Commerce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not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know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started;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wha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need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provide</w:t>
      </w:r>
      <w:r>
        <w:rPr>
          <w:rFonts w:ascii="Arial" w:hAnsi="Arial" w:cs="Arial" w:eastAsia="Arial"/>
          <w:sz w:val="19"/>
          <w:szCs w:val="19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value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to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prospectiv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members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.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Look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no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further!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should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review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content</w:t>
      </w:r>
      <w:r>
        <w:rPr>
          <w:rFonts w:ascii="Arial" w:hAnsi="Arial" w:cs="Arial" w:eastAsia="Arial"/>
          <w:sz w:val="19"/>
          <w:szCs w:val="19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Toolkit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help.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47" w:right="310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It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should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note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Toolkit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living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document.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Therefore,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please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share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us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best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practice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template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provided</w:t>
      </w:r>
      <w:r>
        <w:rPr>
          <w:rFonts w:ascii="Arial" w:hAnsi="Arial" w:cs="Arial" w:eastAsia="Arial"/>
          <w:sz w:val="19"/>
          <w:szCs w:val="19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grea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result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PCC.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Pleas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email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to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  <w:u w:val="single" w:color="000000"/>
        </w:rPr>
        <w:t>PCC</w:t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1"/>
          <w:u w:val="single" w:color="000000"/>
        </w:rPr>
        <w:t>@</w:t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1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033AE"/>
          <w:spacing w:val="-25"/>
          <w:w w:val="99"/>
          <w:u w:val="single" w:color="000000"/>
        </w:rPr>
        <w:t> </w:t>
      </w:r>
      <w:r>
        <w:rPr>
          <w:rFonts w:ascii="Arial" w:hAnsi="Arial" w:cs="Arial" w:eastAsia="Arial"/>
          <w:sz w:val="19"/>
          <w:szCs w:val="19"/>
          <w:color w:val="0033AE"/>
          <w:spacing w:val="-25"/>
          <w:w w:val="99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  <w:u w:val="single" w:color="000000"/>
        </w:rPr>
        <w:t>usps.go</w:t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9"/>
          <w:szCs w:val="19"/>
          <w:color w:val="0033AE"/>
          <w:spacing w:val="0"/>
          <w:w w:val="100"/>
          <w:u w:val="single" w:color="000000"/>
        </w:rPr>
        <w:t>v</w:t>
      </w:r>
      <w:r>
        <w:rPr>
          <w:rFonts w:ascii="Arial" w:hAnsi="Arial" w:cs="Arial" w:eastAsia="Arial"/>
          <w:sz w:val="19"/>
          <w:szCs w:val="19"/>
          <w:color w:val="0033AE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included</w:t>
      </w:r>
      <w:r>
        <w:rPr>
          <w:rFonts w:ascii="Arial" w:hAnsi="Arial" w:cs="Arial" w:eastAsia="Arial"/>
          <w:sz w:val="19"/>
          <w:szCs w:val="19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nex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version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resource.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suggestion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advice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please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fee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fre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contact</w:t>
      </w:r>
      <w:r>
        <w:rPr>
          <w:rFonts w:ascii="Arial" w:hAnsi="Arial" w:cs="Arial" w:eastAsia="Arial"/>
          <w:sz w:val="19"/>
          <w:szCs w:val="19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Advisory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2" w:after="0" w:line="240" w:lineRule="auto"/>
        <w:ind w:left="14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Committe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PCCAC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Subcommittee.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142" w:right="199" w:firstLine="1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W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hope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all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tak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advantag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thi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9"/>
          <w:szCs w:val="19"/>
          <w:color w:val="0E0E0E"/>
          <w:spacing w:val="42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resource</w:t>
      </w:r>
      <w:r>
        <w:rPr>
          <w:rFonts w:ascii="Arial" w:hAnsi="Arial" w:cs="Arial" w:eastAsia="Arial"/>
          <w:sz w:val="19"/>
          <w:szCs w:val="19"/>
          <w:color w:val="0E0E0E"/>
          <w:spacing w:val="5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help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grow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your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PC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C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  <w:i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i/>
        </w:rPr>
        <w:t>good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  <w:i/>
        </w:rPr>
        <w:t>luck!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92.160004pt;margin-top:-1.398105pt;width:447.36pt;height:.1pt;mso-position-horizontal-relative:page;mso-position-vertical-relative:paragraph;z-index:-2372" coordorigin="1843,-28" coordsize="8947,2">
            <v:shape style="position:absolute;left:1843;top:-28;width:8947;height:2" coordorigin="1843,-28" coordsize="8947,0" path="m1843,-28l10790,-28e" filled="f" stroked="t" strokeweight=".48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  <w:b/>
          <w:bCs/>
        </w:rPr>
        <w:t>Toolki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E0E0E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  <w:b/>
          <w:bCs/>
        </w:rPr>
        <w:t>completed</w:t>
      </w:r>
      <w:r>
        <w:rPr>
          <w:rFonts w:ascii="Arial" w:hAnsi="Arial" w:cs="Arial" w:eastAsia="Arial"/>
          <w:sz w:val="18"/>
          <w:szCs w:val="18"/>
          <w:color w:val="0E0E0E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</w:rPr>
        <w:t>PCCA</w:t>
      </w:r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E0E0E"/>
          <w:spacing w:val="0"/>
          <w:w w:val="106"/>
        </w:rPr>
        <w:t>Membership</w:t>
      </w:r>
      <w:r>
        <w:rPr>
          <w:rFonts w:ascii="Arial" w:hAnsi="Arial" w:cs="Arial" w:eastAsia="Arial"/>
          <w:sz w:val="17"/>
          <w:szCs w:val="17"/>
          <w:color w:val="0E0E0E"/>
          <w:spacing w:val="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E0E0E"/>
          <w:spacing w:val="0"/>
          <w:w w:val="106"/>
        </w:rPr>
        <w:t>Subcommittee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1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E0E0E"/>
          <w:spacing w:val="0"/>
          <w:w w:val="100"/>
          <w:b/>
          <w:bCs/>
        </w:rPr>
        <w:t>Date:</w:t>
      </w:r>
      <w:r>
        <w:rPr>
          <w:rFonts w:ascii="Arial" w:hAnsi="Arial" w:cs="Arial" w:eastAsia="Arial"/>
          <w:sz w:val="18"/>
          <w:szCs w:val="18"/>
          <w:color w:val="0E0E0E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E0E0E"/>
          <w:spacing w:val="0"/>
          <w:w w:val="100"/>
        </w:rPr>
        <w:t>March</w:t>
      </w:r>
      <w:r>
        <w:rPr>
          <w:rFonts w:ascii="Arial" w:hAnsi="Arial" w:cs="Arial" w:eastAsia="Arial"/>
          <w:sz w:val="17"/>
          <w:szCs w:val="17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E0E0E"/>
          <w:spacing w:val="0"/>
          <w:w w:val="108"/>
        </w:rPr>
        <w:t>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60" w:bottom="280" w:left="1720" w:right="1460"/>
        </w:sectPr>
      </w:pPr>
      <w:rPr/>
    </w:p>
    <w:p>
      <w:pPr>
        <w:spacing w:before="91" w:after="0" w:line="240" w:lineRule="auto"/>
        <w:ind w:left="1271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Benefit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50"/>
          <w:szCs w:val="50"/>
          <w:color w:val="0C0C0C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50"/>
          <w:szCs w:val="50"/>
          <w:color w:val="0C0C0C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50"/>
          <w:szCs w:val="50"/>
          <w:color w:val="0C0C0C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0C0C0C"/>
          <w:spacing w:val="0"/>
          <w:w w:val="103"/>
          <w:b/>
          <w:bCs/>
        </w:rPr>
        <w:t>Membership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110" w:right="118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Ther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31"/>
          <w:szCs w:val="31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benefit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connectin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31"/>
          <w:szCs w:val="31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31"/>
          <w:szCs w:val="31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31"/>
          <w:szCs w:val="31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31"/>
          <w:szCs w:val="31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Customer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Council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®</w:t>
      </w:r>
      <w:r>
        <w:rPr>
          <w:rFonts w:ascii="Arial" w:hAnsi="Arial" w:cs="Arial" w:eastAsia="Arial"/>
          <w:sz w:val="31"/>
          <w:szCs w:val="31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PCC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31"/>
          <w:szCs w:val="31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Thi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nationwid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networ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k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31"/>
          <w:szCs w:val="31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31"/>
          <w:szCs w:val="31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grea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way</w:t>
      </w:r>
      <w:r>
        <w:rPr>
          <w:rFonts w:ascii="Arial" w:hAnsi="Arial" w:cs="Arial" w:eastAsia="Arial"/>
          <w:sz w:val="31"/>
          <w:szCs w:val="31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get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training,</w:t>
      </w:r>
      <w:r>
        <w:rPr>
          <w:rFonts w:ascii="Arial" w:hAnsi="Arial" w:cs="Arial" w:eastAsia="Arial"/>
          <w:sz w:val="31"/>
          <w:szCs w:val="31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sta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31"/>
          <w:szCs w:val="31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31"/>
          <w:szCs w:val="31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31"/>
          <w:szCs w:val="31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31"/>
          <w:szCs w:val="31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innovations,</w:t>
      </w:r>
      <w:r>
        <w:rPr>
          <w:rFonts w:ascii="Arial" w:hAnsi="Arial" w:cs="Arial" w:eastAsia="Arial"/>
          <w:sz w:val="31"/>
          <w:szCs w:val="31"/>
          <w:color w:val="0C0C0C"/>
          <w:spacing w:val="5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work</w:t>
      </w:r>
      <w:r>
        <w:rPr>
          <w:rFonts w:ascii="Arial" w:hAnsi="Arial" w:cs="Arial" w:eastAsia="Arial"/>
          <w:sz w:val="31"/>
          <w:szCs w:val="31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hand-in-hand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31"/>
          <w:szCs w:val="31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31"/>
          <w:szCs w:val="31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Post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Offic</w:t>
      </w:r>
      <w:r>
        <w:rPr>
          <w:rFonts w:ascii="Arial" w:hAnsi="Arial" w:cs="Arial" w:eastAsia="Arial"/>
          <w:sz w:val="31"/>
          <w:szCs w:val="31"/>
          <w:color w:val="0C0C0C"/>
          <w:spacing w:val="2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C0C0C"/>
          <w:spacing w:val="0"/>
          <w:w w:val="100"/>
        </w:rPr>
        <w:t>TM</w:t>
      </w:r>
      <w:r>
        <w:rPr>
          <w:rFonts w:ascii="Arial" w:hAnsi="Arial" w:cs="Arial" w:eastAsia="Arial"/>
          <w:sz w:val="18"/>
          <w:szCs w:val="18"/>
          <w:color w:val="0C0C0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develop</w:t>
      </w:r>
      <w:r>
        <w:rPr>
          <w:rFonts w:ascii="Arial" w:hAnsi="Arial" w:cs="Arial" w:eastAsia="Arial"/>
          <w:sz w:val="31"/>
          <w:szCs w:val="31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more</w:t>
      </w:r>
      <w:r>
        <w:rPr>
          <w:rFonts w:ascii="Arial" w:hAnsi="Arial" w:cs="Arial" w:eastAsia="Arial"/>
          <w:sz w:val="31"/>
          <w:szCs w:val="31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effective,</w:t>
      </w:r>
      <w:r>
        <w:rPr>
          <w:rFonts w:ascii="Arial" w:hAnsi="Arial" w:cs="Arial" w:eastAsia="Arial"/>
          <w:sz w:val="31"/>
          <w:szCs w:val="31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efficient,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5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profitabl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mailings.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1"/>
          <w:szCs w:val="31"/>
          <w:color w:val="0C0C0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31"/>
          <w:szCs w:val="31"/>
          <w:color w:val="0C0C0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1"/>
          <w:szCs w:val="31"/>
          <w:color w:val="0C0C0C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offer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thes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  <w:b/>
          <w:bCs/>
        </w:rPr>
        <w:t>benefit</w:t>
      </w:r>
      <w:r>
        <w:rPr>
          <w:rFonts w:ascii="Arial" w:hAnsi="Arial" w:cs="Arial" w:eastAsia="Arial"/>
          <w:sz w:val="31"/>
          <w:szCs w:val="31"/>
          <w:color w:val="0C0C0C"/>
          <w:spacing w:val="-8"/>
          <w:w w:val="104"/>
          <w:b/>
          <w:bCs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7"/>
          <w:b/>
          <w:bCs/>
        </w:rPr>
        <w:t>...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978" w:right="278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    </w:t>
      </w:r>
      <w:r>
        <w:rPr>
          <w:rFonts w:ascii="Arial" w:hAnsi="Arial" w:cs="Arial" w:eastAsia="Arial"/>
          <w:sz w:val="31"/>
          <w:szCs w:val="31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Knowledg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211"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124"/>
          <w:w w:val="211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Gai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knowledge</w:t>
      </w:r>
      <w:r>
        <w:rPr>
          <w:rFonts w:ascii="Arial" w:hAnsi="Arial" w:cs="Arial" w:eastAsia="Arial"/>
          <w:sz w:val="31"/>
          <w:szCs w:val="31"/>
          <w:color w:val="0C0C0C"/>
          <w:spacing w:val="6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31"/>
          <w:szCs w:val="31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products,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services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31"/>
          <w:szCs w:val="31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tool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improve</w:t>
      </w:r>
      <w:r>
        <w:rPr>
          <w:rFonts w:ascii="Arial" w:hAnsi="Arial" w:cs="Arial" w:eastAsia="Arial"/>
          <w:sz w:val="31"/>
          <w:szCs w:val="31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31"/>
          <w:szCs w:val="31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quality,</w:t>
      </w:r>
      <w:r>
        <w:rPr>
          <w:rFonts w:ascii="Arial" w:hAnsi="Arial" w:cs="Arial" w:eastAsia="Arial"/>
          <w:sz w:val="31"/>
          <w:szCs w:val="31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well</w:t>
      </w:r>
      <w:r>
        <w:rPr>
          <w:rFonts w:ascii="Arial" w:hAnsi="Arial" w:cs="Arial" w:eastAsia="Arial"/>
          <w:sz w:val="31"/>
          <w:szCs w:val="31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31"/>
          <w:szCs w:val="31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help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grow</w:t>
      </w:r>
      <w:r>
        <w:rPr>
          <w:rFonts w:ascii="Arial" w:hAnsi="Arial" w:cs="Arial" w:eastAsia="Arial"/>
          <w:sz w:val="31"/>
          <w:szCs w:val="31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31"/>
          <w:szCs w:val="31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business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983" w:right="641" w:firstLine="-10"/>
        <w:jc w:val="left"/>
        <w:tabs>
          <w:tab w:pos="15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Innovativ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Idea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211"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125"/>
          <w:w w:val="211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Learn</w:t>
      </w:r>
      <w:r>
        <w:rPr>
          <w:rFonts w:ascii="Arial" w:hAnsi="Arial" w:cs="Arial" w:eastAsia="Arial"/>
          <w:sz w:val="31"/>
          <w:szCs w:val="31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promotion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incentive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31"/>
          <w:szCs w:val="31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raise</w:t>
      </w:r>
      <w:r>
        <w:rPr>
          <w:rFonts w:ascii="Arial" w:hAnsi="Arial" w:cs="Arial" w:eastAsia="Arial"/>
          <w:sz w:val="31"/>
          <w:szCs w:val="31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awareness</w:t>
      </w:r>
      <w:r>
        <w:rPr>
          <w:rFonts w:ascii="Arial" w:hAnsi="Arial" w:cs="Arial" w:eastAsia="Arial"/>
          <w:sz w:val="31"/>
          <w:szCs w:val="31"/>
          <w:color w:val="0C0C0C"/>
          <w:spacing w:val="6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31"/>
          <w:szCs w:val="31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innovativ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uses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974" w:right="819" w:firstLine="-5"/>
        <w:jc w:val="left"/>
        <w:tabs>
          <w:tab w:pos="15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Exper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Advic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216"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132"/>
          <w:w w:val="216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Hear</w:t>
      </w:r>
      <w:r>
        <w:rPr>
          <w:rFonts w:ascii="Arial" w:hAnsi="Arial" w:cs="Arial" w:eastAsia="Arial"/>
          <w:sz w:val="31"/>
          <w:szCs w:val="31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how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integrat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expand</w:t>
      </w:r>
      <w:r>
        <w:rPr>
          <w:rFonts w:ascii="Arial" w:hAnsi="Arial" w:cs="Arial" w:eastAsia="Arial"/>
          <w:sz w:val="31"/>
          <w:szCs w:val="31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31"/>
          <w:szCs w:val="31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marketin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31"/>
          <w:szCs w:val="31"/>
          <w:color w:val="0C0C0C"/>
          <w:spacing w:val="5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throug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31"/>
          <w:szCs w:val="31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mail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978" w:right="44" w:firstLine="-14"/>
        <w:jc w:val="left"/>
        <w:tabs>
          <w:tab w:pos="15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  <w:tab/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1"/>
          <w:szCs w:val="31"/>
          <w:color w:val="0C0C0C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15"/>
          <w:b/>
          <w:bCs/>
        </w:rPr>
        <w:t>Sources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15"/>
          <w:b/>
          <w:bCs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27"/>
          <w:w w:val="115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Fin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31"/>
          <w:szCs w:val="31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sources</w:t>
      </w:r>
      <w:r>
        <w:rPr>
          <w:rFonts w:ascii="Arial" w:hAnsi="Arial" w:cs="Arial" w:eastAsia="Arial"/>
          <w:sz w:val="31"/>
          <w:szCs w:val="31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31"/>
          <w:szCs w:val="31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acquiring</w:t>
      </w:r>
      <w:r>
        <w:rPr>
          <w:rFonts w:ascii="Arial" w:hAnsi="Arial" w:cs="Arial" w:eastAsia="Arial"/>
          <w:sz w:val="31"/>
          <w:szCs w:val="31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5"/>
        </w:rPr>
        <w:t>mailing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lists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954" w:right="42" w:firstLine="10"/>
        <w:jc w:val="left"/>
        <w:tabs>
          <w:tab w:pos="15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Networking</w:t>
      </w:r>
      <w:r>
        <w:rPr>
          <w:rFonts w:ascii="Arial" w:hAnsi="Arial" w:cs="Arial" w:eastAsia="Arial"/>
          <w:sz w:val="31"/>
          <w:szCs w:val="31"/>
          <w:color w:val="0C0C0C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216"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130"/>
          <w:w w:val="216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Networ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k</w:t>
      </w:r>
      <w:r>
        <w:rPr>
          <w:rFonts w:ascii="Arial" w:hAnsi="Arial" w:cs="Arial" w:eastAsia="Arial"/>
          <w:sz w:val="31"/>
          <w:szCs w:val="31"/>
          <w:color w:val="0C0C0C"/>
          <w:spacing w:val="5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31"/>
          <w:szCs w:val="31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othe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31"/>
          <w:szCs w:val="31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mailers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31"/>
          <w:szCs w:val="31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business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mail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service</w:t>
      </w:r>
      <w:r>
        <w:rPr>
          <w:rFonts w:ascii="Arial" w:hAnsi="Arial" w:cs="Arial" w:eastAsia="Arial"/>
          <w:sz w:val="31"/>
          <w:szCs w:val="31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providers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31"/>
          <w:szCs w:val="31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31"/>
          <w:szCs w:val="31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executive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hear</w:t>
      </w:r>
      <w:r>
        <w:rPr>
          <w:rFonts w:ascii="Arial" w:hAnsi="Arial" w:cs="Arial" w:eastAsia="Arial"/>
          <w:sz w:val="31"/>
          <w:szCs w:val="31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first­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hand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fro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other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how</w:t>
      </w:r>
      <w:r>
        <w:rPr>
          <w:rFonts w:ascii="Arial" w:hAnsi="Arial" w:cs="Arial" w:eastAsia="Arial"/>
          <w:sz w:val="31"/>
          <w:szCs w:val="31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31"/>
          <w:szCs w:val="31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31"/>
          <w:szCs w:val="31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more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efficient</w:t>
      </w:r>
      <w:r>
        <w:rPr>
          <w:rFonts w:ascii="Arial" w:hAnsi="Arial" w:cs="Arial" w:eastAsia="Arial"/>
          <w:sz w:val="31"/>
          <w:szCs w:val="31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profitable,</w:t>
      </w:r>
      <w:r>
        <w:rPr>
          <w:rFonts w:ascii="Arial" w:hAnsi="Arial" w:cs="Arial" w:eastAsia="Arial"/>
          <w:sz w:val="31"/>
          <w:szCs w:val="31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well</w:t>
      </w:r>
      <w:r>
        <w:rPr>
          <w:rFonts w:ascii="Arial" w:hAnsi="Arial" w:cs="Arial" w:eastAsia="Arial"/>
          <w:sz w:val="31"/>
          <w:szCs w:val="31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31"/>
          <w:szCs w:val="31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fac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same</w:t>
      </w:r>
      <w:r>
        <w:rPr>
          <w:rFonts w:ascii="Arial" w:hAnsi="Arial" w:cs="Arial" w:eastAsia="Arial"/>
          <w:sz w:val="31"/>
          <w:szCs w:val="31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challenges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31"/>
          <w:szCs w:val="31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3"/>
        </w:rPr>
        <w:t>face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964" w:right="325" w:firstLine="-10"/>
        <w:jc w:val="left"/>
        <w:tabs>
          <w:tab w:pos="15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31"/>
          <w:szCs w:val="31"/>
          <w:color w:val="0C0C0C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Practice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216"/>
        </w:rPr>
        <w:t>-</w:t>
      </w:r>
      <w:r>
        <w:rPr>
          <w:rFonts w:ascii="Arial" w:hAnsi="Arial" w:cs="Arial" w:eastAsia="Arial"/>
          <w:sz w:val="31"/>
          <w:szCs w:val="31"/>
          <w:color w:val="0C0C0C"/>
          <w:spacing w:val="-129"/>
          <w:w w:val="216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Leverage</w:t>
      </w:r>
      <w:r>
        <w:rPr>
          <w:rFonts w:ascii="Arial" w:hAnsi="Arial" w:cs="Arial" w:eastAsia="Arial"/>
          <w:sz w:val="31"/>
          <w:szCs w:val="31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bes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practice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31"/>
          <w:szCs w:val="31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31"/>
          <w:szCs w:val="31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improve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31"/>
          <w:szCs w:val="31"/>
          <w:color w:val="0C0C0C"/>
          <w:spacing w:val="4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effectiveness,</w:t>
      </w:r>
      <w:r>
        <w:rPr>
          <w:rFonts w:ascii="Arial" w:hAnsi="Arial" w:cs="Arial" w:eastAsia="Arial"/>
          <w:sz w:val="31"/>
          <w:szCs w:val="31"/>
          <w:color w:val="0C0C0C"/>
          <w:spacing w:val="6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efficiency,</w:t>
      </w:r>
      <w:r>
        <w:rPr>
          <w:rFonts w:ascii="Arial" w:hAnsi="Arial" w:cs="Arial" w:eastAsia="Arial"/>
          <w:sz w:val="31"/>
          <w:szCs w:val="31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31"/>
          <w:szCs w:val="31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C0C0C"/>
          <w:spacing w:val="0"/>
          <w:w w:val="102"/>
        </w:rPr>
        <w:t>profitability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340" w:right="1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2371" coordorigin="0,0" coordsize="12240,15840">
            <v:shape style="position:absolute;left:0;top:0;width:12240;height:15840" type="#_x0000_t75">
              <v:imagedata r:id="rId14" o:title=""/>
            </v:shape>
            <v:shape style="position:absolute;left:11482;top:4397;width:461;height:1267" type="#_x0000_t75">
              <v:imagedata r:id="rId1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79" w:after="0" w:line="240" w:lineRule="auto"/>
        <w:ind w:left="1699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/>
        <w:pict>
          <v:group style="position:absolute;margin-left:608.887329pt;margin-top:0pt;width:.1pt;height:790.801815pt;mso-position-horizontal-relative:page;mso-position-vertical-relative:page;z-index:-2370" coordorigin="12178,0" coordsize="2,15816">
            <v:shape style="position:absolute;left:12178;top:0;width:2;height:15816" coordorigin="12178,0" coordsize="0,15816" path="m12178,15816l12178,0e" filled="f" stroked="t" strokeweight="1.67605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4"/>
          <w:szCs w:val="5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54"/>
          <w:szCs w:val="5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54"/>
          <w:szCs w:val="54"/>
          <w:color w:val="0A0A0A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54"/>
          <w:szCs w:val="54"/>
          <w:color w:val="0A0A0A"/>
          <w:spacing w:val="0"/>
          <w:w w:val="100"/>
          <w:b/>
          <w:bCs/>
        </w:rPr>
        <w:t>Mission</w:t>
      </w:r>
      <w:r>
        <w:rPr>
          <w:rFonts w:ascii="Arial" w:hAnsi="Arial" w:cs="Arial" w:eastAsia="Arial"/>
          <w:sz w:val="54"/>
          <w:szCs w:val="54"/>
          <w:color w:val="0A0A0A"/>
          <w:spacing w:val="62"/>
          <w:w w:val="100"/>
          <w:b/>
          <w:bCs/>
        </w:rPr>
        <w:t> </w:t>
      </w:r>
      <w:r>
        <w:rPr>
          <w:rFonts w:ascii="Arial" w:hAnsi="Arial" w:cs="Arial" w:eastAsia="Arial"/>
          <w:sz w:val="54"/>
          <w:szCs w:val="54"/>
          <w:color w:val="0A0A0A"/>
          <w:spacing w:val="0"/>
          <w:w w:val="101"/>
          <w:b/>
          <w:bCs/>
        </w:rPr>
        <w:t>Statement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114" w:right="168" w:firstLine="-5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PC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</w:t>
      </w:r>
      <w:r>
        <w:rPr>
          <w:rFonts w:ascii="Arial" w:hAnsi="Arial" w:cs="Arial" w:eastAsia="Arial"/>
          <w:sz w:val="35"/>
          <w:szCs w:val="3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is</w:t>
      </w:r>
      <w:r>
        <w:rPr>
          <w:rFonts w:ascii="Arial" w:hAnsi="Arial" w:cs="Arial" w:eastAsia="Arial"/>
          <w:sz w:val="35"/>
          <w:szCs w:val="3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35"/>
          <w:szCs w:val="3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postal-sponsore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35"/>
          <w:szCs w:val="35"/>
          <w:color w:val="0A0A0A"/>
          <w:spacing w:val="5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organization.</w:t>
      </w:r>
      <w:r>
        <w:rPr>
          <w:rFonts w:ascii="Arial" w:hAnsi="Arial" w:cs="Arial" w:eastAsia="Arial"/>
          <w:sz w:val="35"/>
          <w:szCs w:val="3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mission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f</w:t>
      </w:r>
      <w:r>
        <w:rPr>
          <w:rFonts w:ascii="Arial" w:hAnsi="Arial" w:cs="Arial" w:eastAsia="Arial"/>
          <w:sz w:val="35"/>
          <w:szCs w:val="3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PC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Progra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m</w:t>
      </w:r>
      <w:r>
        <w:rPr>
          <w:rFonts w:ascii="Arial" w:hAnsi="Arial" w:cs="Arial" w:eastAsia="Arial"/>
          <w:sz w:val="35"/>
          <w:szCs w:val="3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is</w:t>
      </w:r>
      <w:r>
        <w:rPr>
          <w:rFonts w:ascii="Arial" w:hAnsi="Arial" w:cs="Arial" w:eastAsia="Arial"/>
          <w:sz w:val="35"/>
          <w:szCs w:val="35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to: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822" w:right="39" w:firstLine="-354"/>
        <w:jc w:val="left"/>
        <w:tabs>
          <w:tab w:pos="84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A0A0A"/>
          <w:spacing w:val="0"/>
          <w:w w:val="132"/>
        </w:rPr>
        <w:t>•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ab/>
        <w:tab/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Promot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local</w:t>
      </w:r>
      <w:r>
        <w:rPr>
          <w:rFonts w:ascii="Arial" w:hAnsi="Arial" w:cs="Arial" w:eastAsia="Arial"/>
          <w:sz w:val="35"/>
          <w:szCs w:val="3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cooperatio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35"/>
          <w:szCs w:val="3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suppor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35"/>
          <w:szCs w:val="3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foste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35"/>
          <w:szCs w:val="3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6"/>
        </w:rPr>
        <w:t>a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close</w:t>
      </w:r>
      <w:r>
        <w:rPr>
          <w:rFonts w:ascii="Arial" w:hAnsi="Arial" w:cs="Arial" w:eastAsia="Arial"/>
          <w:sz w:val="35"/>
          <w:szCs w:val="3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working</w:t>
      </w:r>
      <w:r>
        <w:rPr>
          <w:rFonts w:ascii="Arial" w:hAnsi="Arial" w:cs="Arial" w:eastAsia="Arial"/>
          <w:sz w:val="35"/>
          <w:szCs w:val="3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relationshi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</w:t>
      </w:r>
      <w:r>
        <w:rPr>
          <w:rFonts w:ascii="Arial" w:hAnsi="Arial" w:cs="Arial" w:eastAsia="Arial"/>
          <w:sz w:val="35"/>
          <w:szCs w:val="3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betwee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35"/>
          <w:szCs w:val="3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U.S.</w:t>
      </w:r>
      <w:r>
        <w:rPr>
          <w:rFonts w:ascii="Arial" w:hAnsi="Arial" w:cs="Arial" w:eastAsia="Arial"/>
          <w:sz w:val="35"/>
          <w:szCs w:val="3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1"/>
        </w:rPr>
        <w:t>Postal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1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Servic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all</w:t>
      </w:r>
      <w:r>
        <w:rPr>
          <w:rFonts w:ascii="Arial" w:hAnsi="Arial" w:cs="Arial" w:eastAsia="Arial"/>
          <w:sz w:val="35"/>
          <w:szCs w:val="3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businesses</w:t>
      </w:r>
      <w:r>
        <w:rPr>
          <w:rFonts w:ascii="Arial" w:hAnsi="Arial" w:cs="Arial" w:eastAsia="Arial"/>
          <w:sz w:val="35"/>
          <w:szCs w:val="35"/>
          <w:color w:val="0A0A0A"/>
          <w:spacing w:val="5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that</w:t>
      </w:r>
      <w:r>
        <w:rPr>
          <w:rFonts w:ascii="Arial" w:hAnsi="Arial" w:cs="Arial" w:eastAsia="Arial"/>
          <w:sz w:val="35"/>
          <w:szCs w:val="35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use</w:t>
      </w:r>
      <w:r>
        <w:rPr>
          <w:rFonts w:ascii="Arial" w:hAnsi="Arial" w:cs="Arial" w:eastAsia="Arial"/>
          <w:sz w:val="35"/>
          <w:szCs w:val="3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mail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to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communicat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4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interact</w:t>
      </w:r>
      <w:r>
        <w:rPr>
          <w:rFonts w:ascii="Arial" w:hAnsi="Arial" w:cs="Arial" w:eastAsia="Arial"/>
          <w:sz w:val="35"/>
          <w:szCs w:val="3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wit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h</w:t>
      </w:r>
      <w:r>
        <w:rPr>
          <w:rFonts w:ascii="Arial" w:hAnsi="Arial" w:cs="Arial" w:eastAsia="Arial"/>
          <w:sz w:val="35"/>
          <w:szCs w:val="3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thei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35"/>
          <w:szCs w:val="35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customers;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827" w:right="55" w:firstLine="-369"/>
        <w:jc w:val="left"/>
        <w:tabs>
          <w:tab w:pos="82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A0A0A"/>
          <w:spacing w:val="0"/>
          <w:w w:val="138"/>
        </w:rPr>
        <w:t>•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Shar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informatio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35"/>
          <w:szCs w:val="3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facilitat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exchange</w:t>
      </w:r>
      <w:r>
        <w:rPr>
          <w:rFonts w:ascii="Arial" w:hAnsi="Arial" w:cs="Arial" w:eastAsia="Arial"/>
          <w:sz w:val="35"/>
          <w:szCs w:val="35"/>
          <w:color w:val="0A0A0A"/>
          <w:spacing w:val="4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f</w:t>
      </w:r>
      <w:r>
        <w:rPr>
          <w:rFonts w:ascii="Arial" w:hAnsi="Arial" w:cs="Arial" w:eastAsia="Arial"/>
          <w:sz w:val="35"/>
          <w:szCs w:val="3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ideas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abou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35"/>
          <w:szCs w:val="3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new</w:t>
      </w:r>
      <w:r>
        <w:rPr>
          <w:rFonts w:ascii="Arial" w:hAnsi="Arial" w:cs="Arial" w:eastAsia="Arial"/>
          <w:sz w:val="35"/>
          <w:szCs w:val="3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existin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g</w:t>
      </w:r>
      <w:r>
        <w:rPr>
          <w:rFonts w:ascii="Arial" w:hAnsi="Arial" w:cs="Arial" w:eastAsia="Arial"/>
          <w:sz w:val="35"/>
          <w:szCs w:val="3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Posta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35"/>
          <w:szCs w:val="3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Servic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products,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programs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35"/>
          <w:szCs w:val="35"/>
          <w:color w:val="0A0A0A"/>
          <w:spacing w:val="4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services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35"/>
          <w:szCs w:val="3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procedures</w:t>
      </w:r>
      <w:r>
        <w:rPr>
          <w:rFonts w:ascii="Arial" w:hAnsi="Arial" w:cs="Arial" w:eastAsia="Arial"/>
          <w:sz w:val="35"/>
          <w:szCs w:val="35"/>
          <w:color w:val="0A0A0A"/>
          <w:spacing w:val="5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that</w:t>
      </w:r>
      <w:r>
        <w:rPr>
          <w:rFonts w:ascii="Arial" w:hAnsi="Arial" w:cs="Arial" w:eastAsia="Arial"/>
          <w:sz w:val="35"/>
          <w:szCs w:val="3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affect</w:t>
      </w:r>
      <w:r>
        <w:rPr>
          <w:rFonts w:ascii="Arial" w:hAnsi="Arial" w:cs="Arial" w:eastAsia="Arial"/>
          <w:sz w:val="35"/>
          <w:szCs w:val="3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all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3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businesses</w:t>
      </w:r>
      <w:r>
        <w:rPr>
          <w:rFonts w:ascii="Arial" w:hAnsi="Arial" w:cs="Arial" w:eastAsia="Arial"/>
          <w:sz w:val="35"/>
          <w:szCs w:val="35"/>
          <w:color w:val="0A0A0A"/>
          <w:spacing w:val="5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that</w:t>
      </w:r>
      <w:r>
        <w:rPr>
          <w:rFonts w:ascii="Arial" w:hAnsi="Arial" w:cs="Arial" w:eastAsia="Arial"/>
          <w:sz w:val="35"/>
          <w:szCs w:val="35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use</w:t>
      </w:r>
      <w:r>
        <w:rPr>
          <w:rFonts w:ascii="Arial" w:hAnsi="Arial" w:cs="Arial" w:eastAsia="Arial"/>
          <w:sz w:val="35"/>
          <w:szCs w:val="3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mail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;</w:t>
      </w:r>
      <w:r>
        <w:rPr>
          <w:rFonts w:ascii="Arial" w:hAnsi="Arial" w:cs="Arial" w:eastAsia="Arial"/>
          <w:sz w:val="35"/>
          <w:szCs w:val="3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4"/>
        </w:rPr>
        <w:t>and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817" w:right="322" w:firstLine="-364"/>
        <w:jc w:val="left"/>
        <w:tabs>
          <w:tab w:pos="82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A0A0A"/>
          <w:spacing w:val="0"/>
          <w:w w:val="138"/>
        </w:rPr>
        <w:t>•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ab/>
        <w:tab/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Help</w:t>
      </w:r>
      <w:r>
        <w:rPr>
          <w:rFonts w:ascii="Arial" w:hAnsi="Arial" w:cs="Arial" w:eastAsia="Arial"/>
          <w:sz w:val="35"/>
          <w:szCs w:val="3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PC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C</w:t>
      </w:r>
      <w:r>
        <w:rPr>
          <w:rFonts w:ascii="Arial" w:hAnsi="Arial" w:cs="Arial" w:eastAsia="Arial"/>
          <w:sz w:val="35"/>
          <w:szCs w:val="3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industr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35"/>
          <w:szCs w:val="3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members</w:t>
      </w:r>
      <w:r>
        <w:rPr>
          <w:rFonts w:ascii="Arial" w:hAnsi="Arial" w:cs="Arial" w:eastAsia="Arial"/>
          <w:sz w:val="35"/>
          <w:szCs w:val="35"/>
          <w:color w:val="0A0A0A"/>
          <w:spacing w:val="4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thei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35"/>
          <w:szCs w:val="3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organizations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grow</w:t>
      </w:r>
      <w:r>
        <w:rPr>
          <w:rFonts w:ascii="Arial" w:hAnsi="Arial" w:cs="Arial" w:eastAsia="Arial"/>
          <w:sz w:val="35"/>
          <w:szCs w:val="3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and</w:t>
      </w:r>
      <w:r>
        <w:rPr>
          <w:rFonts w:ascii="Arial" w:hAnsi="Arial" w:cs="Arial" w:eastAsia="Arial"/>
          <w:sz w:val="35"/>
          <w:szCs w:val="3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develop</w:t>
      </w:r>
      <w:r>
        <w:rPr>
          <w:rFonts w:ascii="Arial" w:hAnsi="Arial" w:cs="Arial" w:eastAsia="Arial"/>
          <w:sz w:val="35"/>
          <w:szCs w:val="3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professionall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35"/>
          <w:szCs w:val="35"/>
          <w:color w:val="0A0A0A"/>
          <w:spacing w:val="4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throug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h</w:t>
      </w:r>
      <w:r>
        <w:rPr>
          <w:rFonts w:ascii="Arial" w:hAnsi="Arial" w:cs="Arial" w:eastAsia="Arial"/>
          <w:sz w:val="35"/>
          <w:szCs w:val="3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focused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educationa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35"/>
          <w:szCs w:val="3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A0A0A"/>
          <w:spacing w:val="0"/>
          <w:w w:val="102"/>
        </w:rPr>
        <w:t>programs.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auto"/>
        <w:ind w:left="689" w:right="325"/>
        <w:jc w:val="center"/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51"/>
          <w:szCs w:val="51"/>
          <w:color w:val="0A0A0A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51"/>
          <w:szCs w:val="51"/>
          <w:color w:val="0A0A0A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mission</w:t>
      </w:r>
      <w:r>
        <w:rPr>
          <w:rFonts w:ascii="Arial" w:hAnsi="Arial" w:cs="Arial" w:eastAsia="Arial"/>
          <w:sz w:val="51"/>
          <w:szCs w:val="51"/>
          <w:color w:val="0A0A0A"/>
          <w:spacing w:val="7"/>
          <w:w w:val="91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statemen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t</w:t>
      </w:r>
      <w:r>
        <w:rPr>
          <w:rFonts w:ascii="Arial" w:hAnsi="Arial" w:cs="Arial" w:eastAsia="Arial"/>
          <w:sz w:val="51"/>
          <w:szCs w:val="51"/>
          <w:color w:val="0A0A0A"/>
          <w:spacing w:val="63"/>
          <w:w w:val="91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51"/>
          <w:szCs w:val="51"/>
          <w:color w:val="0A0A0A"/>
          <w:spacing w:val="-44"/>
          <w:w w:val="10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every</w:t>
      </w:r>
      <w:r>
        <w:rPr>
          <w:rFonts w:ascii="Arial" w:hAnsi="Arial" w:cs="Arial" w:eastAsia="Arial"/>
          <w:sz w:val="51"/>
          <w:szCs w:val="51"/>
          <w:color w:val="0A0A0A"/>
          <w:spacing w:val="62"/>
          <w:w w:val="91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local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A0A0A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54"/>
          <w:szCs w:val="54"/>
          <w:color w:val="0A0A0A"/>
          <w:spacing w:val="47"/>
          <w:w w:val="100"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should</w:t>
      </w:r>
      <w:r>
        <w:rPr>
          <w:rFonts w:ascii="Arial" w:hAnsi="Arial" w:cs="Arial" w:eastAsia="Arial"/>
          <w:sz w:val="51"/>
          <w:szCs w:val="51"/>
          <w:color w:val="0A0A0A"/>
          <w:spacing w:val="31"/>
          <w:w w:val="9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mirro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r</w:t>
      </w:r>
      <w:r>
        <w:rPr>
          <w:rFonts w:ascii="Arial" w:hAnsi="Arial" w:cs="Arial" w:eastAsia="Arial"/>
          <w:sz w:val="51"/>
          <w:szCs w:val="51"/>
          <w:color w:val="0A0A0A"/>
          <w:spacing w:val="13"/>
          <w:w w:val="9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thi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s</w:t>
      </w:r>
      <w:r>
        <w:rPr>
          <w:rFonts w:ascii="Arial" w:hAnsi="Arial" w:cs="Arial" w:eastAsia="Arial"/>
          <w:sz w:val="51"/>
          <w:szCs w:val="51"/>
          <w:color w:val="0A0A0A"/>
          <w:spacing w:val="10"/>
          <w:w w:val="9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mission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51"/>
          <w:szCs w:val="51"/>
          <w:color w:val="0A0A0A"/>
          <w:spacing w:val="0"/>
          <w:w w:val="94"/>
          <w:b/>
          <w:bCs/>
        </w:rPr>
        <w:t>statement.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1480" w:bottom="280" w:left="1280" w:right="1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608.64917pt;margin-top:.958838pt;width:.1pt;height:790.082324pt;mso-position-horizontal-relative:page;mso-position-vertical-relative:page;z-index:-2369" coordorigin="12173,19" coordsize="2,15802">
            <v:shape style="position:absolute;left:12173;top:19;width:2;height:15802" coordorigin="12173,19" coordsize="0,15802" path="m12173,15821l12173,19e" filled="f" stroked="t" strokeweight=".95737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3" w:after="0" w:line="387" w:lineRule="exact"/>
        <w:ind w:right="273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10101"/>
          <w:spacing w:val="0"/>
          <w:w w:val="537"/>
          <w:position w:val="-3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right="44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79"/>
        </w:rPr>
        <w:t>00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6" w:lineRule="exact"/>
        <w:ind w:right="158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</w:rPr>
        <w:t>Q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2"/>
          <w:szCs w:val="12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79"/>
          <w:position w:val="-2"/>
        </w:rPr>
        <w:t>00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right="158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31"/>
        </w:rPr>
        <w:t>u</w:t>
      </w:r>
      <w:r>
        <w:rPr>
          <w:rFonts w:ascii="Arial" w:hAnsi="Arial" w:cs="Arial" w:eastAsia="Arial"/>
          <w:sz w:val="20"/>
          <w:szCs w:val="20"/>
          <w:color w:val="010101"/>
          <w:spacing w:val="69"/>
          <w:w w:val="131"/>
        </w:rPr>
        <w:t> 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88"/>
          <w:position w:val="2"/>
        </w:rPr>
        <w:t>Q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89"/>
          <w:position w:val="2"/>
        </w:rPr>
        <w:t>)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right="143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</w:rPr>
        <w:t>·r-i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6"/>
        </w:rPr>
        <w:t>·r-i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36" w:lineRule="auto"/>
        <w:ind w:left="9816" w:right="55" w:firstLine="-29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  <w:position w:val="2"/>
        </w:rPr>
        <w:t>+J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  <w:position w:val="2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01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31"/>
          <w:position w:val="-2"/>
        </w:rPr>
        <w:t>u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31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1"/>
          <w:w w:val="131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  <w:position w:val="0"/>
        </w:rPr>
        <w:t>Q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67"/>
          <w:position w:val="0"/>
        </w:rPr>
        <w:t>ro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67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010101"/>
          <w:spacing w:val="16"/>
          <w:w w:val="67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6"/>
          <w:position w:val="1"/>
        </w:rPr>
        <w:t>+J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right="152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16"/>
          <w:szCs w:val="16"/>
          <w:color w:val="010101"/>
          <w:spacing w:val="0"/>
          <w:w w:val="64"/>
        </w:rPr>
        <w:t>1-1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64"/>
        </w:rPr>
        <w:t>   </w:t>
      </w:r>
      <w:r>
        <w:rPr>
          <w:rFonts w:ascii="Arial" w:hAnsi="Arial" w:cs="Arial" w:eastAsia="Arial"/>
          <w:sz w:val="16"/>
          <w:szCs w:val="16"/>
          <w:color w:val="010101"/>
          <w:spacing w:val="25"/>
          <w:w w:val="64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64"/>
        </w:rPr>
        <w:t>ro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47" w:lineRule="exact"/>
        <w:ind w:right="147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54"/>
        </w:rPr>
        <w:t>IJ.4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54"/>
        </w:rPr>
        <w:t>      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1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54"/>
        </w:rPr>
        <w:t>1-1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35" w:lineRule="exact"/>
        <w:ind w:right="163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2"/>
        </w:rPr>
        <w:t>+J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7" w:lineRule="exact"/>
        <w:ind w:right="164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</w:rPr>
        <w:t>+J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79"/>
        </w:rPr>
        <w:t>t:Jl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6" w:lineRule="exact"/>
        <w:ind w:right="45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79"/>
        </w:rPr>
        <w:t>00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0" w:lineRule="exact"/>
        <w:ind w:right="45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10101"/>
          <w:w w:val="84"/>
        </w:rPr>
        <w:t>Q</w:t>
      </w:r>
      <w:r>
        <w:rPr>
          <w:rFonts w:ascii="Arial" w:hAnsi="Arial" w:cs="Arial" w:eastAsia="Arial"/>
          <w:sz w:val="12"/>
          <w:szCs w:val="12"/>
          <w:color w:val="010101"/>
          <w:w w:val="85"/>
        </w:rPr>
        <w:t>)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0" w:after="0" w:line="181" w:lineRule="exact"/>
        <w:ind w:right="419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10101"/>
          <w:spacing w:val="0"/>
          <w:w w:val="133"/>
        </w:rPr>
        <w:t>III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Sz w:w="12240" w:h="15840"/>
          <w:pgMar w:top="1480" w:bottom="280" w:left="1720" w:right="12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204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Austi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PC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build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2"/>
          <w:b/>
          <w:bCs/>
        </w:rPr>
        <w:t>membership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83" w:after="0" w:line="240" w:lineRule="auto"/>
        <w:ind w:left="209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Throug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direc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mail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postcar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5"/>
          <w:b/>
          <w:bCs/>
        </w:rPr>
        <w:t>mailings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2" w:lineRule="auto"/>
        <w:ind w:left="204" w:right="25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Austi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utilize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email-blast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advertise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8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monthl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session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meetings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time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registratio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grown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stagnant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sending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events.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2" w:lineRule="auto"/>
        <w:ind w:left="190" w:right="414" w:firstLine="1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4"/>
        </w:rPr>
        <w:t>Si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4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ago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decide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boost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attendance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permit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from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BMEU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addresse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we've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activel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maintaining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recentl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01" w:lineRule="auto"/>
        <w:ind w:left="176" w:right="383" w:firstLine="2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e-blasting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boar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volunteere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merge/purge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run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CASS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postcar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March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April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meetings.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01" w:lineRule="auto"/>
        <w:ind w:left="190" w:right="7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mont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first-time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attendees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from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we've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targete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didn't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existed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meetin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District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00" w:lineRule="auto"/>
        <w:ind w:left="180" w:right="251" w:firstLine="1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Manage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largest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meeting.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5"/>
        </w:rPr>
        <w:t>Twenty-si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5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percent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first-time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attendees.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8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postcar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attendance.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0" w:after="0" w:line="303" w:lineRule="auto"/>
        <w:ind w:left="180" w:right="716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5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5"/>
        </w:rPr>
        <w:t>will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medium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existin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members.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Capital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Regio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6" w:lineRule="auto"/>
        <w:ind w:left="126" w:right="43" w:firstLine="14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(S)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95"/>
        </w:rPr>
        <w:t>SeiVice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currentl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flux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responsibilitie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amon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management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occurrin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4"/>
        </w:rPr>
        <w:t>Network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Optimizatio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evolve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touc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with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importantly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1"/>
        </w:rPr>
        <w:t>us.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121" w:right="727" w:firstLine="1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Kee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especiall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administrative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contact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regula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directorie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" w:after="0" w:line="266" w:lineRule="auto"/>
        <w:ind w:left="121" w:right="612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changin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environment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conducive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recreatin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new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occur.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116" w:right="120" w:firstLine="1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(A)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ensure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frustratio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dialin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decided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manager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publis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quarterl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newsletter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9"/>
        </w:rPr>
        <w:t>"Important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4"/>
        </w:rPr>
        <w:t>Office."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7" w:right="250" w:firstLine="14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includin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"Important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newsletter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feedbac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reall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Bul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SupeiVisor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telephone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easil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current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newsletter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Providin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4"/>
        </w:rPr>
        <w:t>type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96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strengthen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conduit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96"/>
        </w:rPr>
        <w:t>SeiVice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valuable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information.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140" w:right="122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Northeast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53" w:lineRule="auto"/>
        <w:ind w:left="145" w:right="673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Fairfiel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arne: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Lisa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Ladone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06/12/2012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Category: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Education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4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Co-sponso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events.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25" w:right="59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valuable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existin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attendance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networkin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opportunities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mailers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0" w:lineRule="auto"/>
        <w:ind w:left="116" w:right="87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quarte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Postmaster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"Grow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topic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International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Shippin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Hub.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9" w:lineRule="auto"/>
        <w:ind w:left="116" w:right="142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Farifeil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PCC'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wante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awareness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partnere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designe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advertisin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pieces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provided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57" w:lineRule="auto"/>
        <w:ind w:left="116" w:right="172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registration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distribute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attendees,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highlightin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membership.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leveragin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partnerships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approximately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8" w:after="0" w:line="260" w:lineRule="auto"/>
        <w:ind w:left="111" w:right="372" w:firstLine="1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combined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Additionally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helpe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strengthe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partnershi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PCC.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100" w:right="11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Northeast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Hudson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Valley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Debra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Jones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Phone: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914-697-7294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hyperlink r:id="rId16">
        <w:r>
          <w:rPr>
            <w:rFonts w:ascii="Times New Roman" w:hAnsi="Times New Roman" w:cs="Times New Roman" w:eastAsia="Times New Roman"/>
            <w:sz w:val="27"/>
            <w:szCs w:val="27"/>
            <w:color w:val="1F1F1F"/>
            <w:spacing w:val="0"/>
            <w:w w:val="103"/>
          </w:rPr>
          <w:t>debra.jones@usps.gov</w:t>
        </w:r>
        <w:r>
          <w:rPr>
            <w:rFonts w:ascii="Times New Roman" w:hAnsi="Times New Roman" w:cs="Times New Roman" w:eastAsia="Times New Roman"/>
            <w:sz w:val="27"/>
            <w:szCs w:val="27"/>
            <w:color w:val="000000"/>
            <w:spacing w:val="0"/>
            <w:w w:val="100"/>
          </w:rPr>
        </w:r>
      </w:hyperlink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Title: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Administrator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05/11!2012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Category: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Education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0"/>
          <w:w w:val="103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7" w:lineRule="auto"/>
        <w:ind w:left="107" w:right="51" w:firstLine="1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continuin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partne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Industr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educational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workshops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lear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also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discount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atten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workshops.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98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discounte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levels;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9"/>
        </w:rPr>
        <w:t>corporate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discounte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admissio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workshops.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advertise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discount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123signu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software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sen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information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customers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trac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members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attendee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managin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membership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3"/>
        </w:rPr>
        <w:t>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99"/>
        </w:rPr>
        <w:t>allow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determine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atten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as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track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tailo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marketin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suit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membe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needs.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0"/>
          <w:w w:val="104"/>
          <w:b/>
          <w:bCs/>
        </w:rPr>
        <w:t>Results: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4" w:lineRule="auto"/>
        <w:ind w:left="112" w:right="369" w:firstLine="-1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8"/>
        </w:rPr>
        <w:t>Attendance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session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experiencin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105"/>
        </w:rPr>
        <w:t>workshops.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140" w:right="1280"/>
        </w:sectPr>
      </w:pPr>
      <w:rPr/>
    </w:p>
    <w:p>
      <w:pPr>
        <w:spacing w:before="65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motivate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3"/>
        </w:rPr>
        <w:t>people: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Challenge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149" w:right="464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challenge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weekl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raise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expectations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satisfactio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increase.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opportunit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difference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139" w:right="385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Forget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hirin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"the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best.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career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accomplis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reall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accomplishment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work.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opportunit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advance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1"/>
        </w:rPr>
        <w:t>career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Share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detaile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2"/>
        </w:rPr>
        <w:t>vision!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5" w:after="0" w:line="252" w:lineRule="auto"/>
        <w:ind w:left="144" w:right="202" w:firstLine="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forget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1980's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Branc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Manager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Jim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Corgel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took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scratche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wrote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place.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83" w:lineRule="exact"/>
        <w:ind w:left="13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Jim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showin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organization.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leadin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work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134" w:right="85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braggin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famil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Apple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Google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0"/>
        </w:rPr>
        <w:t>Groupon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roc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stars?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bet!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134" w:right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save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mone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golden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handcuff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payin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market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incentive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paid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152"/>
        </w:rPr>
        <w:t>If</w:t>
      </w:r>
      <w:r>
        <w:rPr>
          <w:rFonts w:ascii="Arial" w:hAnsi="Arial" w:cs="Arial" w:eastAsia="Arial"/>
          <w:sz w:val="24"/>
          <w:szCs w:val="24"/>
          <w:color w:val="1A1A1A"/>
          <w:spacing w:val="-58"/>
          <w:w w:val="15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expect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best.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abilit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decision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1" w:lineRule="auto"/>
        <w:ind w:left="134" w:right="52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0"/>
        </w:rPr>
        <w:t>"Empower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0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overuse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3"/>
        </w:rPr>
        <w:t>abilit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4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decision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outcome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dail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environment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highe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satisfaction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longer.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boss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2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125" w:right="1004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someone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communicate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6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judgement.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decision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4"/>
        </w:rPr>
        <w:t>business.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belief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values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110" w:right="204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Publis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compan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ensure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compan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actio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harmony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9"/>
        </w:rPr>
        <w:t>them.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8"/>
        </w:rPr>
        <w:t>supportive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personal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goals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Alway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dream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5"/>
        </w:rPr>
        <w:t>years.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5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supportive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orde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6"/>
        </w:rPr>
        <w:t>goal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(s).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complementar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members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performin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8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quickl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Everyone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anyway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100" w:bottom="280" w:left="1080" w:right="1240"/>
        </w:sectPr>
      </w:pPr>
      <w:rPr/>
    </w:p>
    <w:p>
      <w:pPr>
        <w:spacing w:before="63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4"/>
        </w:rPr>
        <w:t>benefit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7"/>
          <w:w w:val="105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8"/>
        </w:rPr>
        <w:t>...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20" w:after="0" w:line="252" w:lineRule="auto"/>
        <w:ind w:left="499" w:right="527" w:firstLine="-302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9"/>
        </w:rPr>
        <w:t>Knowledge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Gai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knowledge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products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improve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professional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certificate.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48" w:lineRule="auto"/>
        <w:ind w:left="503" w:right="940" w:firstLine="-311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Innovative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96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Lear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promotion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incentive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awareness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innovative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4"/>
        </w:rPr>
        <w:t>uses.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248" w:lineRule="auto"/>
        <w:ind w:left="499" w:right="699" w:firstLine="-311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1"/>
        </w:rPr>
        <w:t>Advice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integrate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expan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marketin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7"/>
        </w:rPr>
        <w:t>through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3"/>
        </w:rPr>
        <w:t>mail.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240" w:lineRule="auto"/>
        <w:ind w:left="183" w:right="-20"/>
        <w:jc w:val="left"/>
        <w:tabs>
          <w:tab w:pos="4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94"/>
        </w:rPr>
        <w:t>Ne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8"/>
        </w:rPr>
        <w:t>Sources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9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Fin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acquirin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2"/>
        </w:rPr>
        <w:t>lists.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40" w:lineRule="auto"/>
        <w:ind w:left="183" w:right="-20"/>
        <w:jc w:val="left"/>
        <w:tabs>
          <w:tab w:pos="4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0"/>
        </w:rPr>
        <w:t>Networking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mailers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providers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0" w:after="0" w:line="248" w:lineRule="auto"/>
        <w:ind w:left="499" w:right="277" w:firstLine="-5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first-han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7"/>
        </w:rPr>
        <w:t>more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efficient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profitable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challenge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5"/>
        </w:rPr>
        <w:t>face.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48" w:lineRule="auto"/>
        <w:ind w:left="494" w:right="361" w:firstLine="-311"/>
        <w:jc w:val="left"/>
        <w:tabs>
          <w:tab w:pos="4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96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Leverage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effectiveness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efficiency,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102"/>
        </w:rPr>
        <w:t>profitability.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®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8"/>
        </w:rPr>
        <w:t>Postpone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Facilit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9"/>
        </w:rPr>
        <w:t>Closure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3"/>
        </w:rPr>
        <w:t>2014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144" w:right="204" w:firstLine="-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Service®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USPS®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announce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Januar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24,2014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Register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planne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consolidatio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correspondin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adjustment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deliver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standard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postponed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23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0"/>
        </w:rPr>
        <w:t>reporte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earlie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e-Tips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originall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lai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Rationalizatio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approac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85" w:lineRule="exact"/>
        <w:ind w:left="13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consolidatin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facilitie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necessar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standard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250" w:lineRule="auto"/>
        <w:ind w:left="135" w:right="282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adjustment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correspon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schedule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implemente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Februar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2014.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4"/>
        </w:rPr>
        <w:t>processing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facilitie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optimize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processin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alig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volume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4"/>
        </w:rPr>
        <w:t>mail.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facilit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5"/>
        </w:rPr>
        <w:t>changes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networ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optimizatio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bega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Jul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3"/>
        </w:rPr>
        <w:t>facilities.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249" w:lineRule="auto"/>
        <w:ind w:left="120" w:right="44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halte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closure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busy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seaso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Septembe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Decembe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2012,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resume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closure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Januar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2013.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agai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halte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5"/>
        </w:rPr>
        <w:t>closures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Jul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busy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seaso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planne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resume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2014.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postpone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1"/>
        </w:rPr>
        <w:t>which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announce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Registe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5"/>
        </w:rPr>
        <w:t>notice.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Plan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9" w:lineRule="auto"/>
        <w:ind w:left="130" w:right="17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detaile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informatio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regardin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planne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facilit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consolidation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closure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RIBB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Mov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Excel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spreadsheet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forma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10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update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weekl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planned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consolidation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site.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mailers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115" w:right="242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mailers?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consolidation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9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closure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mailers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software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solutions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presort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2"/>
        </w:rPr>
        <w:t>post-presort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2"/>
        </w:rPr>
        <w:t>are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update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destinatio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updates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Labelin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2"/>
        </w:rPr>
        <w:t>Lists,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destinatio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drop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shi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includin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re-directions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6"/>
        </w:rPr>
        <w:t>),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9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etc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3"/>
        </w:rPr>
        <w:t>close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attentio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standard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monito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deliver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4"/>
        </w:rPr>
        <w:t>any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necessar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adjustment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5"/>
        </w:rPr>
        <w:t>schedules.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940" w:bottom="280" w:left="780" w:right="920"/>
        </w:sectPr>
      </w:pPr>
      <w:rPr/>
    </w:p>
    <w:p>
      <w:pPr>
        <w:spacing w:before="64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3"/>
        </w:rPr>
        <w:t>To: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Subject: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BestPractices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BestPractices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7"/>
        </w:rPr>
        <w:t>Eastern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Nashville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Tennessee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arne: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Bar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Izzo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Phone: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615-370-5005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hyperlink r:id="rId17">
        <w:r>
          <w:rPr>
            <w:rFonts w:ascii="Times New Roman" w:hAnsi="Times New Roman" w:cs="Times New Roman" w:eastAsia="Times New Roman"/>
            <w:sz w:val="28"/>
            <w:szCs w:val="28"/>
            <w:color w:val="1D1D1D"/>
            <w:spacing w:val="0"/>
            <w:w w:val="101"/>
          </w:rPr>
          <w:t>barbizzo@am-mail.com</w:t>
        </w:r>
        <w:r>
          <w:rPr>
            <w:rFonts w:ascii="Times New Roman" w:hAnsi="Times New Roman" w:cs="Times New Roman" w:eastAsia="Times New Roman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Title: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Industr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Co-Chair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05/01/2012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Category: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Promotion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4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16" w:right="191" w:firstLine="1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communicatio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priority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quarterl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newslette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promote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news,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opportunities.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25" w:right="192" w:firstLine="-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augmente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postcar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promote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reminder.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1" w:lineRule="auto"/>
        <w:ind w:left="121" w:right="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promotin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organizatio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brochure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education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networking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insight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concern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industry.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1" w:lineRule="auto"/>
        <w:ind w:left="121" w:right="591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functionalit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enrollment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dues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DMM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Advisories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announcements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event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meetin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D1D1D"/>
          <w:spacing w:val="0"/>
          <w:w w:val="128"/>
        </w:rPr>
        <w:t>&amp;</w:t>
      </w:r>
      <w:r>
        <w:rPr>
          <w:rFonts w:ascii="Arial" w:hAnsi="Arial" w:cs="Arial" w:eastAsia="Arial"/>
          <w:sz w:val="26"/>
          <w:szCs w:val="26"/>
          <w:color w:val="1D1D1D"/>
          <w:spacing w:val="-2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documentation.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4"/>
          <w:b/>
          <w:bCs/>
        </w:rPr>
        <w:t>Results: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left="102" w:right="56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channel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growt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surpas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total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previou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feat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amazin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considerin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initiatio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dues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real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result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Tennessee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becomin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8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6" w:lineRule="auto"/>
        <w:ind w:left="111" w:right="39" w:firstLine="-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resource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issue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purpose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goal.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280" w:bottom="280" w:left="1100" w:right="1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PCC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Subject: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PCC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BestPractices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PCC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BestPractices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Eastern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PCC: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Nashville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3"/>
        </w:rPr>
        <w:t>Tennessee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Bar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3"/>
        </w:rPr>
        <w:t>Izzo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Phone: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615-370-5005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9"/>
          <w:w w:val="100"/>
        </w:rPr>
        <w:t> </w:t>
      </w:r>
      <w:hyperlink r:id="rId18">
        <w:r>
          <w:rPr>
            <w:rFonts w:ascii="Times New Roman" w:hAnsi="Times New Roman" w:cs="Times New Roman" w:eastAsia="Times New Roman"/>
            <w:sz w:val="25"/>
            <w:szCs w:val="25"/>
            <w:color w:val="232323"/>
            <w:spacing w:val="0"/>
            <w:w w:val="103"/>
          </w:rPr>
          <w:t>barbizzo@am-mail.com</w:t>
        </w:r>
        <w:r>
          <w:rPr>
            <w:rFonts w:ascii="Times New Roman" w:hAnsi="Times New Roman" w:cs="Times New Roman" w:eastAsia="Times New Roman"/>
            <w:sz w:val="25"/>
            <w:szCs w:val="25"/>
            <w:color w:val="000000"/>
            <w:spacing w:val="0"/>
            <w:w w:val="100"/>
          </w:rPr>
        </w:r>
      </w:hyperlink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Title: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Industr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Co-Chair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05/01!2012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Category: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Promotion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3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5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communicatio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membershi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priority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8" w:after="0" w:line="275" w:lineRule="auto"/>
        <w:ind w:left="126" w:right="48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quarterl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newslette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promote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comin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training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opportunities.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6" w:right="486" w:firstLine="-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augmente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postcar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mailing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promote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1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reminder.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1" w:right="553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promotin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organizatio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11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brochure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increase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education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networking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insight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into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concern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4"/>
        </w:rPr>
        <w:t>industry.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1" w:right="110" w:firstLine="10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functionalit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membershi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enrollment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collection,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DMM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Advisories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announcements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12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meetin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1"/>
        </w:rPr>
        <w:t>&amp;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7"/>
        </w:rPr>
        <w:t>documentation.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4"/>
          <w:b/>
          <w:bCs/>
        </w:rPr>
        <w:t>Results: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5" w:after="0" w:line="271" w:lineRule="auto"/>
        <w:ind w:left="112" w:right="102" w:firstLine="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awarenes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membershi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4"/>
        </w:rPr>
        <w:t>variou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5"/>
          <w:w w:val="10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channel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growt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membershi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5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surpas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previou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feat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amazin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considerin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growt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8"/>
        </w:rPr>
        <w:t>taken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4"/>
        </w:rPr>
        <w:t>place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4"/>
          <w:w w:val="10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initiatio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membershi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dues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" w:after="0" w:line="275" w:lineRule="auto"/>
        <w:ind w:left="126" w:right="388" w:firstLine="-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Tennessee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mailer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becomin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issue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purpos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03"/>
        </w:rPr>
        <w:t>goal.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140" w:right="1260"/>
        </w:sectPr>
      </w:pPr>
      <w:rPr/>
    </w:p>
    <w:p>
      <w:pPr>
        <w:spacing w:before="70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Practices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Northeast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5" w:lineRule="auto"/>
        <w:ind w:left="158" w:right="7908" w:firstLine="-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Hampshire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Linda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Martin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Phone: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2"/>
        </w:rPr>
        <w:t>603-644-4047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7" w:lineRule="exact"/>
        <w:ind w:left="1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hyperlink r:id="rId19">
        <w:r>
          <w:rPr>
            <w:rFonts w:ascii="Times New Roman" w:hAnsi="Times New Roman" w:cs="Times New Roman" w:eastAsia="Times New Roman"/>
            <w:sz w:val="19"/>
            <w:szCs w:val="19"/>
            <w:color w:val="2F2F2F"/>
            <w:spacing w:val="0"/>
            <w:w w:val="107"/>
          </w:rPr>
          <w:t>lindaann.martin@usps.gov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6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Title: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Administrator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100"/>
          <w:i/>
        </w:rPr>
        <w:t>0511412012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Categorys: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Educatio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i/>
        </w:rPr>
        <w:t>I</w:t>
      </w:r>
      <w:r>
        <w:rPr>
          <w:rFonts w:ascii="Arial" w:hAnsi="Arial" w:cs="Arial" w:eastAsia="Arial"/>
          <w:sz w:val="21"/>
          <w:szCs w:val="21"/>
          <w:color w:val="2F2F2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Promotio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i/>
        </w:rPr>
        <w:t>I</w:t>
      </w:r>
      <w:r>
        <w:rPr>
          <w:rFonts w:ascii="Arial" w:hAnsi="Arial" w:cs="Arial" w:eastAsia="Arial"/>
          <w:sz w:val="21"/>
          <w:szCs w:val="21"/>
          <w:color w:val="2F2F2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Membership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Description: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SUSTAINABILIT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MEMBERSHI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QUALIT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DRIVE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2" w:lineRule="auto"/>
        <w:ind w:left="139" w:right="8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Hampshire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Custome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Council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(NH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3500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names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average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semina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attendee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8-12,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0.30%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retur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investment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While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there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cull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buil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perio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time,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5" w:lineRule="auto"/>
        <w:ind w:left="129" w:right="5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gettin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soli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retur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investment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percent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boar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decided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greene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reducin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doin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craft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highe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qualit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membershi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garne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highe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retur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investment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wante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piece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count.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Results: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4" w:lineRule="auto"/>
        <w:ind w:left="129" w:right="174" w:firstLine="2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by-la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proposal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membershi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decide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also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membershi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continuatio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ballot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busines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repl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envelope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currentl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Co-Chai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explaine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deadline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receipt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continue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membership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offere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optio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re-joi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kee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current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site.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passe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National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Addres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NCOALINK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applicatio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prio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mailing.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134" w:right="441" w:firstLine="1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dual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surve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3368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Novembe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2011,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deadline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receipt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Decembe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15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(w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January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surve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aske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wante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adde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8" w:lineRule="auto"/>
        <w:ind w:left="125" w:right="329" w:firstLine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confidential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e-mail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ongoin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communicatio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products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service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disruptions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congressional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actions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etc.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4" w:lineRule="auto"/>
        <w:ind w:left="125" w:right="107" w:firstLine="2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response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boar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reviewe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slate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deletion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seminar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attendees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manage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accounts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wort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names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boar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reache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verif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statu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discovere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folk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retire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otherwise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left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44"/>
        </w:rPr>
        <w:t>It</w:t>
      </w:r>
      <w:r>
        <w:rPr>
          <w:rFonts w:ascii="Arial" w:hAnsi="Arial" w:cs="Arial" w:eastAsia="Arial"/>
          <w:sz w:val="19"/>
          <w:szCs w:val="19"/>
          <w:color w:val="2F2F2F"/>
          <w:spacing w:val="-40"/>
          <w:w w:val="14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worthwhile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neede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complete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Januar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31,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2"/>
        </w:rPr>
        <w:t>2012.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culling/ad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e-mail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solicitation: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208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response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6.18%.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Approximatel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7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additional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personall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contacted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addresse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mailin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list: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52" w:lineRule="auto"/>
        <w:ind w:left="503" w:right="801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3368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3"/>
        </w:rPr>
        <w:t>After=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3"/>
        </w:rPr>
        <w:t>225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5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Decrease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93.32%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38" w:lineRule="exact"/>
        <w:ind w:left="5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8"/>
        </w:rPr>
        <w:t>Currently=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242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F2F2F"/>
          <w:spacing w:val="11"/>
          <w:w w:val="100"/>
        </w:rPr>
        <w:t>+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7.56%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3"/>
        </w:rPr>
        <w:t>1/31/12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addresse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e-mail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list: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58" w:lineRule="auto"/>
        <w:ind w:left="503" w:right="811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221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After=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285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0" w:lineRule="exact"/>
        <w:ind w:left="5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Increase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64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addresse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9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28.96%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8" w:lineRule="auto"/>
        <w:ind w:left="110" w:right="152" w:firstLine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qualit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activel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engage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advance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achieve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pipeline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2012-2013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9"/>
        </w:rPr>
        <w:t>practice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Semina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attendance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0"/>
        </w:rPr>
        <w:t>responses: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0.30%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26"/>
        </w:rPr>
        <w:t>After=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27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11.75%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Retur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7"/>
        </w:rPr>
        <w:t>Investment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2F"/>
          <w:spacing w:val="0"/>
          <w:w w:val="105"/>
        </w:rPr>
        <w:t>4000%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860" w:bottom="280" w:left="1120" w:right="1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4"/>
        </w:rPr>
        <w:t>Practices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51" w:lineRule="auto"/>
        <w:ind w:left="125" w:right="5298"/>
        <w:jc w:val="left"/>
        <w:tabs>
          <w:tab w:pos="17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Greate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Portlan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Wester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Area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306" w:lineRule="exact"/>
        <w:ind w:left="12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_Trace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Dunlap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Phone: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503.350.5928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10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hyperlink r:id="rId20">
        <w:r>
          <w:rPr>
            <w:rFonts w:ascii="Times New Roman" w:hAnsi="Times New Roman" w:cs="Times New Roman" w:eastAsia="Times New Roman"/>
            <w:sz w:val="27"/>
            <w:szCs w:val="27"/>
            <w:color w:val="1D1D1D"/>
            <w:spacing w:val="0"/>
            <w:w w:val="104"/>
          </w:rPr>
          <w:t>tdunlap@epiqsystems.com</w:t>
        </w:r>
        <w:r>
          <w:rPr>
            <w:rFonts w:ascii="Times New Roman" w:hAnsi="Times New Roman" w:cs="Times New Roman" w:eastAsia="Times New Roman"/>
            <w:sz w:val="27"/>
            <w:szCs w:val="27"/>
            <w:color w:val="000000"/>
            <w:spacing w:val="0"/>
            <w:w w:val="100"/>
          </w:rPr>
        </w:r>
      </w:hyperlink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Categorys: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Promotio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6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  <w:i/>
        </w:rPr>
        <w:t>I</w:t>
      </w:r>
      <w:r>
        <w:rPr>
          <w:rFonts w:ascii="Arial" w:hAnsi="Arial" w:cs="Arial" w:eastAsia="Arial"/>
          <w:sz w:val="29"/>
          <w:szCs w:val="29"/>
          <w:color w:val="1D1D1D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Membershi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3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  <w:i/>
        </w:rPr>
        <w:t>I</w:t>
      </w:r>
      <w:r>
        <w:rPr>
          <w:rFonts w:ascii="Arial" w:hAnsi="Arial" w:cs="Arial" w:eastAsia="Arial"/>
          <w:sz w:val="29"/>
          <w:szCs w:val="29"/>
          <w:color w:val="1D1D1D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Leadership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Bes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Practice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3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16" w:right="211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Greate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Portlan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GPPCC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recognitio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2"/>
        </w:rPr>
        <w:t>highlighting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involvement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participation.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5" w:after="0" w:line="248" w:lineRule="auto"/>
        <w:ind w:left="111" w:right="87" w:firstLine="5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Pinnacle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Award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tiere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8"/>
        </w:rPr>
        <w:t>-Bronze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12"/>
          <w:w w:val="11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Silver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Gold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requirement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recognize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5"/>
        </w:rPr>
        <w:t>company's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involvement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recognize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attend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meetings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Boar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involvement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4"/>
        </w:rPr>
        <w:t>recognizes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printing/mailin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graphic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sponsorshi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opportunitie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promote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5"/>
        </w:rPr>
        <w:t>PCC.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Bes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Practice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4"/>
          <w:b/>
          <w:bCs/>
        </w:rPr>
        <w:t>Results: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06" w:right="468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rewarde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PCC.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Pinnacle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Award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Bronze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recipient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certificate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Silve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recognize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plaque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Gold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signe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numbere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piece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6"/>
        </w:rPr>
        <w:t>artwork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47" w:lineRule="auto"/>
        <w:ind w:left="106" w:right="5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commissione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artist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artwor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keepin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theme: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3"/>
        </w:rPr>
        <w:t>Bridging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Futur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"/>
          <w:w w:val="108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...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Together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USPS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GPPCC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bridge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plaque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inset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mattin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denotin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continue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47" w:lineRule="auto"/>
        <w:ind w:left="102" w:right="354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suppor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gai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recognition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artwor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prominent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whereb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promotin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honorin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companie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9"/>
        </w:rPr>
        <w:t>their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3"/>
        </w:rPr>
        <w:t>involvement.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260" w:right="134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4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Area: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Northeast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Connecticut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Valley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3" w:lineRule="auto"/>
        <w:ind w:left="169" w:right="605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Name: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Providence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9"/>
        </w:rPr>
        <w:t>RI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Phone::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6"/>
        </w:rPr>
        <w:t>401-276-6950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auto"/>
        <w:ind w:left="1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Email: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hyperlink r:id="rId21">
        <w:r>
          <w:rPr>
            <w:rFonts w:ascii="Times New Roman" w:hAnsi="Times New Roman" w:cs="Times New Roman" w:eastAsia="Times New Roman"/>
            <w:sz w:val="28"/>
            <w:szCs w:val="28"/>
            <w:color w:val="1D1D1D"/>
            <w:spacing w:val="0"/>
            <w:w w:val="100"/>
          </w:rPr>
          <w:t>lisa.pontes@usps.gov</w:t>
        </w:r>
        <w:r>
          <w:rPr>
            <w:rFonts w:ascii="Times New Roman" w:hAnsi="Times New Roman" w:cs="Times New Roman" w:eastAsia="Times New Roman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Category: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  <w:i/>
        </w:rPr>
        <w:t>I</w:t>
      </w:r>
      <w:r>
        <w:rPr>
          <w:rFonts w:ascii="Arial" w:hAnsi="Arial" w:cs="Arial" w:eastAsia="Arial"/>
          <w:sz w:val="29"/>
          <w:szCs w:val="29"/>
          <w:color w:val="1D1D1D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Bes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Practice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4"/>
          <w:b/>
          <w:bCs/>
        </w:rPr>
        <w:t>Description: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auto"/>
        <w:ind w:left="141" w:right="801" w:firstLine="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Providence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offere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hous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introduce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businesse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1"/>
        </w:rPr>
        <w:t>PCC.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bega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night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providin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postal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industr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3"/>
        </w:rPr>
        <w:t>opportunity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2" w:after="0" w:line="258" w:lineRule="auto"/>
        <w:ind w:left="131" w:right="154" w:firstLine="1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network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introduction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talke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missio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partnershi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customers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then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informative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6"/>
        </w:rPr>
        <w:t>overvie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presentatio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20" w:lineRule="exact"/>
        <w:ind w:left="1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Mail.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sessio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dynamic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interactive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success.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7" w:after="0" w:line="256" w:lineRule="auto"/>
        <w:ind w:left="126" w:right="3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covere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leverage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nearby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cente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computer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navigation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EDD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assiste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customer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registratio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establishe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accounts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Feedbac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attendee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positive.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Bes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0"/>
          <w:b/>
          <w:bCs/>
        </w:rPr>
        <w:t>Practice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0"/>
          <w:w w:val="105"/>
          <w:b/>
          <w:bCs/>
        </w:rPr>
        <w:t>Results: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03" w:right="81" w:firstLine="1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hous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successful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resultin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overwhelmin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learne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hands-o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attendee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intereste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fun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7"/>
        </w:rPr>
        <w:t>excitin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PCC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stronge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increasin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02"/>
        </w:rPr>
        <w:t>membership.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120" w:right="138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52" w:after="0" w:line="240" w:lineRule="auto"/>
        <w:ind w:left="1379" w:right="1564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31"/>
          <w:szCs w:val="31"/>
          <w:color w:val="00469A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Practice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1"/>
          <w:szCs w:val="31"/>
          <w:color w:val="00469A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31"/>
          <w:szCs w:val="31"/>
          <w:color w:val="00469A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Databas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0469A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0469A"/>
          <w:spacing w:val="0"/>
          <w:w w:val="102"/>
          <w:b/>
          <w:bCs/>
        </w:rPr>
        <w:t>Management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24" w:right="3328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  <w:b/>
          <w:bCs/>
        </w:rPr>
        <w:t>Capital</w:t>
      </w:r>
      <w:r>
        <w:rPr>
          <w:rFonts w:ascii="Arial" w:hAnsi="Arial" w:cs="Arial" w:eastAsia="Arial"/>
          <w:sz w:val="27"/>
          <w:szCs w:val="27"/>
          <w:color w:val="0C0C0C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  <w:b/>
          <w:bCs/>
        </w:rPr>
        <w:t>Region</w:t>
      </w:r>
      <w:r>
        <w:rPr>
          <w:rFonts w:ascii="Arial" w:hAnsi="Arial" w:cs="Arial" w:eastAsia="Arial"/>
          <w:sz w:val="27"/>
          <w:szCs w:val="27"/>
          <w:color w:val="0C0C0C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2"/>
          <w:b/>
          <w:bCs/>
        </w:rPr>
        <w:t>PCC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  <w:b/>
          <w:bCs/>
        </w:rPr>
        <w:t>Overview-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1" w:lineRule="auto"/>
        <w:ind w:left="503" w:right="757" w:firstLine="-349"/>
        <w:jc w:val="left"/>
        <w:tabs>
          <w:tab w:pos="5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Almost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3"/>
          <w:szCs w:val="23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every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fou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pieces</w:t>
      </w:r>
      <w:r>
        <w:rPr>
          <w:rFonts w:ascii="Arial" w:hAnsi="Arial" w:cs="Arial" w:eastAsia="Arial"/>
          <w:sz w:val="23"/>
          <w:szCs w:val="23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has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some</w:t>
      </w:r>
      <w:r>
        <w:rPr>
          <w:rFonts w:ascii="Arial" w:hAnsi="Arial" w:cs="Arial" w:eastAsia="Arial"/>
          <w:sz w:val="23"/>
          <w:szCs w:val="23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typ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problem</w:t>
      </w:r>
      <w:r>
        <w:rPr>
          <w:rFonts w:ascii="Arial" w:hAnsi="Arial" w:cs="Arial" w:eastAsia="Arial"/>
          <w:sz w:val="23"/>
          <w:szCs w:val="23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the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address.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9" w:right="-20"/>
        <w:jc w:val="left"/>
        <w:tabs>
          <w:tab w:pos="5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Ove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40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million</w:t>
      </w:r>
      <w:r>
        <w:rPr>
          <w:rFonts w:ascii="Arial" w:hAnsi="Arial" w:cs="Arial" w:eastAsia="Arial"/>
          <w:sz w:val="23"/>
          <w:szCs w:val="23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individuals</w:t>
      </w:r>
      <w:r>
        <w:rPr>
          <w:rFonts w:ascii="Arial" w:hAnsi="Arial" w:cs="Arial" w:eastAsia="Arial"/>
          <w:sz w:val="23"/>
          <w:szCs w:val="23"/>
          <w:color w:val="0C0C0C"/>
          <w:spacing w:val="5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businesses</w:t>
      </w:r>
      <w:r>
        <w:rPr>
          <w:rFonts w:ascii="Arial" w:hAnsi="Arial" w:cs="Arial" w:eastAsia="Arial"/>
          <w:sz w:val="23"/>
          <w:szCs w:val="23"/>
          <w:color w:val="0C0C0C"/>
          <w:spacing w:val="5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move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each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3"/>
        </w:rPr>
        <w:t>year.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9" w:right="-20"/>
        <w:jc w:val="left"/>
        <w:tabs>
          <w:tab w:pos="4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Without</w:t>
      </w:r>
      <w:r>
        <w:rPr>
          <w:rFonts w:ascii="Arial" w:hAnsi="Arial" w:cs="Arial" w:eastAsia="Arial"/>
          <w:sz w:val="23"/>
          <w:szCs w:val="23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routin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maintenance,</w:t>
      </w:r>
      <w:r>
        <w:rPr>
          <w:rFonts w:ascii="Arial" w:hAnsi="Arial" w:cs="Arial" w:eastAsia="Arial"/>
          <w:sz w:val="23"/>
          <w:szCs w:val="23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database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deteriorate,</w:t>
      </w:r>
      <w:r>
        <w:rPr>
          <w:rFonts w:ascii="Arial" w:hAnsi="Arial" w:cs="Arial" w:eastAsia="Arial"/>
          <w:sz w:val="23"/>
          <w:szCs w:val="23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over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6"/>
        </w:rPr>
        <w:t>2%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3" w:after="0" w:line="240" w:lineRule="auto"/>
        <w:ind w:left="50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per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mont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-</w:t>
      </w:r>
      <w:r>
        <w:rPr>
          <w:rFonts w:ascii="Arial" w:hAnsi="Arial" w:cs="Arial" w:eastAsia="Arial"/>
          <w:sz w:val="23"/>
          <w:szCs w:val="23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that'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25%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error</w:t>
      </w:r>
      <w:r>
        <w:rPr>
          <w:rFonts w:ascii="Arial" w:hAnsi="Arial" w:cs="Arial" w:eastAsia="Arial"/>
          <w:sz w:val="23"/>
          <w:szCs w:val="23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jus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3"/>
        </w:rPr>
        <w:t>year!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4" w:lineRule="auto"/>
        <w:ind w:left="493" w:right="67" w:firstLine="-345"/>
        <w:jc w:val="both"/>
        <w:tabs>
          <w:tab w:pos="4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79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tru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cos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returne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goes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well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beyond</w:t>
      </w:r>
      <w:r>
        <w:rPr>
          <w:rFonts w:ascii="Arial" w:hAnsi="Arial" w:cs="Arial" w:eastAsia="Arial"/>
          <w:sz w:val="23"/>
          <w:szCs w:val="23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waste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prin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cos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initia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mailer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Mos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importantly,</w:t>
      </w:r>
      <w:r>
        <w:rPr>
          <w:rFonts w:ascii="Arial" w:hAnsi="Arial" w:cs="Arial" w:eastAsia="Arial"/>
          <w:sz w:val="23"/>
          <w:szCs w:val="23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loss</w:t>
      </w:r>
      <w:r>
        <w:rPr>
          <w:rFonts w:ascii="Arial" w:hAnsi="Arial" w:cs="Arial" w:eastAsia="Arial"/>
          <w:sz w:val="23"/>
          <w:szCs w:val="23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staff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tim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custome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3"/>
        </w:rPr>
        <w:t>dissatisfaction,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jus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consequences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and/o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business.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  <w:b/>
          <w:bCs/>
        </w:rPr>
        <w:t>Suggestions-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5" w:lineRule="auto"/>
        <w:ind w:left="857" w:right="53" w:firstLine="-359"/>
        <w:jc w:val="both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Alway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validat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accuracy</w:t>
      </w:r>
      <w:r>
        <w:rPr>
          <w:rFonts w:ascii="Arial" w:hAnsi="Arial" w:cs="Arial" w:eastAsia="Arial"/>
          <w:sz w:val="23"/>
          <w:szCs w:val="23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original</w:t>
      </w:r>
      <w:r>
        <w:rPr>
          <w:rFonts w:ascii="Arial" w:hAnsi="Arial" w:cs="Arial" w:eastAsia="Arial"/>
          <w:sz w:val="23"/>
          <w:szCs w:val="23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poin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dat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entry.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6"/>
        </w:rPr>
        <w:t>do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6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softwar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accomplish</w:t>
      </w:r>
      <w:r>
        <w:rPr>
          <w:rFonts w:ascii="Arial" w:hAnsi="Arial" w:cs="Arial" w:eastAsia="Arial"/>
          <w:sz w:val="23"/>
          <w:szCs w:val="23"/>
          <w:color w:val="0C0C0C"/>
          <w:spacing w:val="5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this,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23"/>
          <w:szCs w:val="23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23"/>
          <w:szCs w:val="23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website,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free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lookups.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16" w:lineRule="exact"/>
        <w:ind w:left="498" w:right="-20"/>
        <w:jc w:val="left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262626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Tak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step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ensure</w:t>
      </w:r>
      <w:r>
        <w:rPr>
          <w:rFonts w:ascii="Arial" w:hAnsi="Arial" w:cs="Arial" w:eastAsia="Arial"/>
          <w:sz w:val="23"/>
          <w:szCs w:val="23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every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database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(s)</w:t>
      </w:r>
      <w:r>
        <w:rPr>
          <w:rFonts w:ascii="Arial" w:hAnsi="Arial" w:cs="Arial" w:eastAsia="Arial"/>
          <w:sz w:val="23"/>
          <w:szCs w:val="23"/>
          <w:color w:val="0C0C0C"/>
          <w:spacing w:val="5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3"/>
          <w:szCs w:val="23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"real".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93" w:right="-20"/>
        <w:jc w:val="left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3"/>
          <w:szCs w:val="33"/>
          <w:color w:val="262626"/>
          <w:spacing w:val="0"/>
          <w:w w:val="81"/>
        </w:rPr>
        <w:t>*</w:t>
      </w:r>
      <w:r>
        <w:rPr>
          <w:rFonts w:ascii="Arial" w:hAnsi="Arial" w:cs="Arial" w:eastAsia="Arial"/>
          <w:sz w:val="33"/>
          <w:szCs w:val="33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33"/>
          <w:szCs w:val="33"/>
          <w:color w:val="262626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eithe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Ancillar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Servic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endorsement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5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23"/>
          <w:szCs w:val="23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automated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0" w:after="0" w:line="240" w:lineRule="auto"/>
        <w:ind w:left="84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Change</w:t>
      </w:r>
      <w:r>
        <w:rPr>
          <w:rFonts w:ascii="Arial" w:hAnsi="Arial" w:cs="Arial" w:eastAsia="Arial"/>
          <w:sz w:val="23"/>
          <w:szCs w:val="23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13"/>
        </w:rPr>
        <w:t>Service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13"/>
        </w:rPr>
        <w:t>-</w:t>
      </w:r>
      <w:r>
        <w:rPr>
          <w:rFonts w:ascii="Arial" w:hAnsi="Arial" w:cs="Arial" w:eastAsia="Arial"/>
          <w:sz w:val="23"/>
          <w:szCs w:val="23"/>
          <w:color w:val="0C0C0C"/>
          <w:spacing w:val="-13"/>
          <w:w w:val="113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13"/>
        </w:rPr>
        <w:t>ACS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13"/>
        </w:rPr>
        <w:t>-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13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assure</w:t>
      </w:r>
      <w:r>
        <w:rPr>
          <w:rFonts w:ascii="Arial" w:hAnsi="Arial" w:cs="Arial" w:eastAsia="Arial"/>
          <w:sz w:val="23"/>
          <w:szCs w:val="23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retur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NIXIE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mail.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843" w:right="857" w:firstLine="-354"/>
        <w:jc w:val="left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3"/>
          <w:szCs w:val="33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3"/>
          <w:szCs w:val="33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3"/>
          <w:szCs w:val="33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USPS-approve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softwar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employs</w:t>
      </w:r>
      <w:r>
        <w:rPr>
          <w:rFonts w:ascii="Arial" w:hAnsi="Arial" w:cs="Arial" w:eastAsia="Arial"/>
          <w:sz w:val="23"/>
          <w:szCs w:val="23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Delivery</w:t>
      </w:r>
      <w:r>
        <w:rPr>
          <w:rFonts w:ascii="Arial" w:hAnsi="Arial" w:cs="Arial" w:eastAsia="Arial"/>
          <w:sz w:val="23"/>
          <w:szCs w:val="23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Point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Validation.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This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softwar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actuall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verif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specifi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exist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5"/>
        </w:rPr>
        <w:t>not.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3"/>
          <w:b/>
          <w:bCs/>
        </w:rPr>
        <w:t>Solutions-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1" w:lineRule="auto"/>
        <w:ind w:left="125" w:right="1129" w:firstLine="5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Belo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w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are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fe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w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bes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practice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47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that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your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PC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C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can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implemen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45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fo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  <w:i/>
        </w:rPr>
        <w:t>database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  <w:i/>
        </w:rPr>
        <w:t>management: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Cleansing: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84" w:right="-20"/>
        <w:jc w:val="left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NCOA</w:t>
      </w:r>
      <w:r>
        <w:rPr>
          <w:rFonts w:ascii="Arial" w:hAnsi="Arial" w:cs="Arial" w:eastAsia="Arial"/>
          <w:sz w:val="23"/>
          <w:szCs w:val="23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Link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Nationa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Change</w:t>
      </w:r>
      <w:r>
        <w:rPr>
          <w:rFonts w:ascii="Arial" w:hAnsi="Arial" w:cs="Arial" w:eastAsia="Arial"/>
          <w:sz w:val="23"/>
          <w:szCs w:val="23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5"/>
        </w:rPr>
        <w:t>address)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31" w:lineRule="exact"/>
        <w:ind w:left="484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Doctor:</w:t>
      </w:r>
      <w:r>
        <w:rPr>
          <w:rFonts w:ascii="Arial" w:hAnsi="Arial" w:cs="Arial" w:eastAsia="Arial"/>
          <w:sz w:val="23"/>
          <w:szCs w:val="23"/>
          <w:color w:val="0C0C0C"/>
          <w:spacing w:val="33"/>
          <w:w w:val="100"/>
        </w:rPr>
        <w:t> </w:t>
      </w:r>
      <w:hyperlink r:id="rId23">
        <w:r>
          <w:rPr>
            <w:rFonts w:ascii="Arial" w:hAnsi="Arial" w:cs="Arial" w:eastAsia="Arial"/>
            <w:sz w:val="23"/>
            <w:szCs w:val="23"/>
            <w:color w:val="002897"/>
            <w:spacing w:val="0"/>
            <w:w w:val="103"/>
          </w:rPr>
          <w:t>www.addressdoctor.com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5" w:after="0" w:line="316" w:lineRule="exact"/>
        <w:ind w:left="833" w:right="48" w:firstLine="-349"/>
        <w:jc w:val="both"/>
        <w:tabs>
          <w:tab w:pos="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Sator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Server: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2897"/>
          <w:spacing w:val="24"/>
          <w:w w:val="100"/>
        </w:rPr>
      </w:r>
      <w:hyperlink r:id="rId24">
        <w:r>
          <w:rPr>
            <w:rFonts w:ascii="Arial" w:hAnsi="Arial" w:cs="Arial" w:eastAsia="Arial"/>
            <w:sz w:val="23"/>
            <w:szCs w:val="23"/>
            <w:color w:val="002897"/>
            <w:spacing w:val="0"/>
            <w:w w:val="100"/>
            <w:u w:val="single" w:color="000000"/>
          </w:rPr>
          <w:t>www.satori.co</w:t>
        </w:r>
        <w:r>
          <w:rPr>
            <w:rFonts w:ascii="Arial" w:hAnsi="Arial" w:cs="Arial" w:eastAsia="Arial"/>
            <w:sz w:val="23"/>
            <w:szCs w:val="23"/>
            <w:color w:val="002897"/>
            <w:spacing w:val="0"/>
            <w:w w:val="100"/>
            <w:u w:val="single" w:color="000000"/>
          </w:rPr>
        </w:r>
        <w:r>
          <w:rPr>
            <w:rFonts w:ascii="Arial" w:hAnsi="Arial" w:cs="Arial" w:eastAsia="Arial"/>
            <w:sz w:val="23"/>
            <w:szCs w:val="23"/>
            <w:color w:val="002897"/>
            <w:spacing w:val="0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3"/>
            <w:szCs w:val="23"/>
            <w:color w:val="002897"/>
            <w:spacing w:val="63"/>
            <w:w w:val="100"/>
          </w:rPr>
          <w:t> </w:t>
        </w:r>
      </w:hyperlink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Thi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will</w:t>
      </w:r>
      <w:r>
        <w:rPr>
          <w:rFonts w:ascii="Arial" w:hAnsi="Arial" w:cs="Arial" w:eastAsia="Arial"/>
          <w:sz w:val="23"/>
          <w:szCs w:val="23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integrat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Microsoft</w:t>
      </w:r>
      <w:r>
        <w:rPr>
          <w:rFonts w:ascii="Arial" w:hAnsi="Arial" w:cs="Arial" w:eastAsia="Arial"/>
          <w:sz w:val="23"/>
          <w:szCs w:val="23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offic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C0C0C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runs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agains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Delivery</w:t>
      </w:r>
      <w:r>
        <w:rPr>
          <w:rFonts w:ascii="Arial" w:hAnsi="Arial" w:cs="Arial" w:eastAsia="Arial"/>
          <w:sz w:val="23"/>
          <w:szCs w:val="23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poin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validation.</w:t>
      </w:r>
      <w:r>
        <w:rPr>
          <w:rFonts w:ascii="Arial" w:hAnsi="Arial" w:cs="Arial" w:eastAsia="Arial"/>
          <w:sz w:val="23"/>
          <w:szCs w:val="23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It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will</w:t>
      </w:r>
      <w:r>
        <w:rPr>
          <w:rFonts w:ascii="Arial" w:hAnsi="Arial" w:cs="Arial" w:eastAsia="Arial"/>
          <w:sz w:val="23"/>
          <w:szCs w:val="23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link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all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spreadsheet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5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office.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40" w:lineRule="exact"/>
        <w:ind w:left="479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0C0C0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U.S.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service</w:t>
      </w:r>
      <w:r>
        <w:rPr>
          <w:rFonts w:ascii="Arial" w:hAnsi="Arial" w:cs="Arial" w:eastAsia="Arial"/>
          <w:sz w:val="23"/>
          <w:szCs w:val="23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FREE</w:t>
      </w:r>
      <w:r>
        <w:rPr>
          <w:rFonts w:ascii="Arial" w:hAnsi="Arial" w:cs="Arial" w:eastAsia="Arial"/>
          <w:sz w:val="23"/>
          <w:szCs w:val="23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lookups</w:t>
      </w:r>
      <w:r>
        <w:rPr>
          <w:rFonts w:ascii="Arial" w:hAnsi="Arial" w:cs="Arial" w:eastAsia="Arial"/>
          <w:sz w:val="23"/>
          <w:szCs w:val="23"/>
          <w:color w:val="0C0C0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@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10"/>
          <w:w w:val="100"/>
        </w:rPr>
        <w:t> </w:t>
      </w:r>
      <w:hyperlink r:id="rId25">
        <w:r>
          <w:rPr>
            <w:rFonts w:ascii="Arial" w:hAnsi="Arial" w:cs="Arial" w:eastAsia="Arial"/>
            <w:sz w:val="23"/>
            <w:szCs w:val="23"/>
            <w:color w:val="002897"/>
            <w:spacing w:val="0"/>
            <w:w w:val="103"/>
          </w:rPr>
          <w:t>www.usps.com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Sz w:w="12240" w:h="15840"/>
          <w:pgMar w:top="1460" w:bottom="280" w:left="1680" w:right="1380"/>
        </w:sectPr>
      </w:pPr>
      <w:rPr/>
    </w:p>
    <w:p>
      <w:pPr>
        <w:spacing w:before="66" w:after="0" w:line="261" w:lineRule="auto"/>
        <w:ind w:left="837" w:right="446" w:firstLine="-354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NIXIEs:</w:t>
      </w:r>
      <w:r>
        <w:rPr>
          <w:rFonts w:ascii="Arial" w:hAnsi="Arial" w:cs="Arial" w:eastAsia="Arial"/>
          <w:sz w:val="23"/>
          <w:szCs w:val="23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Whe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NIXIE</w:t>
      </w:r>
      <w:r>
        <w:rPr>
          <w:rFonts w:ascii="Arial" w:hAnsi="Arial" w:cs="Arial" w:eastAsia="Arial"/>
          <w:sz w:val="23"/>
          <w:szCs w:val="23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23"/>
          <w:szCs w:val="23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received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3"/>
          <w:szCs w:val="23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3"/>
          <w:szCs w:val="23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using</w:t>
      </w:r>
      <w:r>
        <w:rPr>
          <w:rFonts w:ascii="Arial" w:hAnsi="Arial" w:cs="Arial" w:eastAsia="Arial"/>
          <w:sz w:val="23"/>
          <w:szCs w:val="23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an</w:t>
      </w:r>
      <w:r>
        <w:rPr>
          <w:rFonts w:ascii="Arial" w:hAnsi="Arial" w:cs="Arial" w:eastAsia="Arial"/>
          <w:sz w:val="23"/>
          <w:szCs w:val="23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Exce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Spreadsheet,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manually</w:t>
      </w:r>
      <w:r>
        <w:rPr>
          <w:rFonts w:ascii="Arial" w:hAnsi="Arial" w:cs="Arial" w:eastAsia="Arial"/>
          <w:sz w:val="23"/>
          <w:szCs w:val="23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change</w:t>
      </w:r>
      <w:r>
        <w:rPr>
          <w:rFonts w:ascii="Arial" w:hAnsi="Arial" w:cs="Arial" w:eastAsia="Arial"/>
          <w:sz w:val="23"/>
          <w:szCs w:val="23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address.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8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Backin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3"/>
          <w:szCs w:val="23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up</w:t>
      </w:r>
      <w:r>
        <w:rPr>
          <w:rFonts w:ascii="Arial" w:hAnsi="Arial" w:cs="Arial" w:eastAsia="Arial"/>
          <w:sz w:val="23"/>
          <w:szCs w:val="23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Data: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Use</w:t>
      </w:r>
      <w:r>
        <w:rPr>
          <w:rFonts w:ascii="Arial" w:hAnsi="Arial" w:cs="Arial" w:eastAsia="Arial"/>
          <w:sz w:val="23"/>
          <w:szCs w:val="23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Memory</w:t>
      </w:r>
      <w:r>
        <w:rPr>
          <w:rFonts w:ascii="Arial" w:hAnsi="Arial" w:cs="Arial" w:eastAsia="Arial"/>
          <w:sz w:val="23"/>
          <w:szCs w:val="23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stic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k</w:t>
      </w:r>
      <w:r>
        <w:rPr>
          <w:rFonts w:ascii="Arial" w:hAnsi="Arial" w:cs="Arial" w:eastAsia="Arial"/>
          <w:sz w:val="23"/>
          <w:szCs w:val="23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thum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b</w:t>
      </w:r>
      <w:r>
        <w:rPr>
          <w:rFonts w:ascii="Arial" w:hAnsi="Arial" w:cs="Arial" w:eastAsia="Arial"/>
          <w:sz w:val="23"/>
          <w:szCs w:val="23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4"/>
        </w:rPr>
        <w:t>driv</w:t>
      </w:r>
      <w:r>
        <w:rPr>
          <w:rFonts w:ascii="Arial" w:hAnsi="Arial" w:cs="Arial" w:eastAsia="Arial"/>
          <w:sz w:val="23"/>
          <w:szCs w:val="23"/>
          <w:color w:val="0E0E0E"/>
          <w:spacing w:val="-3"/>
          <w:w w:val="104"/>
        </w:rPr>
        <w:t>e</w:t>
      </w:r>
      <w:r>
        <w:rPr>
          <w:rFonts w:ascii="Arial" w:hAnsi="Arial" w:cs="Arial" w:eastAsia="Arial"/>
          <w:sz w:val="23"/>
          <w:szCs w:val="23"/>
          <w:color w:val="343434"/>
          <w:spacing w:val="0"/>
          <w:w w:val="124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31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Carbonit</w:t>
      </w:r>
      <w:r>
        <w:rPr>
          <w:rFonts w:ascii="Arial" w:hAnsi="Arial" w:cs="Arial" w:eastAsia="Arial"/>
          <w:sz w:val="23"/>
          <w:szCs w:val="23"/>
          <w:color w:val="0E0E0E"/>
          <w:spacing w:val="-8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43434"/>
          <w:spacing w:val="0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343434"/>
          <w:spacing w:val="49"/>
          <w:w w:val="100"/>
        </w:rPr>
        <w:t> </w:t>
      </w:r>
      <w:hyperlink r:id="rId26">
        <w:r>
          <w:rPr>
            <w:rFonts w:ascii="Arial" w:hAnsi="Arial" w:cs="Arial" w:eastAsia="Arial"/>
            <w:sz w:val="23"/>
            <w:szCs w:val="23"/>
            <w:color w:val="343434"/>
            <w:spacing w:val="0"/>
            <w:w w:val="103"/>
          </w:rPr>
          <w:t>www.carbonite.com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8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Databas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Tools: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343434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Exce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Spreadsheets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31" w:lineRule="exact"/>
        <w:ind w:left="468" w:right="-20"/>
        <w:jc w:val="left"/>
        <w:tabs>
          <w:tab w:pos="8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595959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Microsoft</w:t>
      </w:r>
      <w:r>
        <w:rPr>
          <w:rFonts w:ascii="Arial" w:hAnsi="Arial" w:cs="Arial" w:eastAsia="Arial"/>
          <w:sz w:val="23"/>
          <w:szCs w:val="23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2"/>
        </w:rPr>
        <w:t>Access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E0E0E"/>
          <w:spacing w:val="0"/>
          <w:w w:val="102"/>
          <w:b/>
          <w:bCs/>
        </w:rPr>
        <w:t>Summary-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808" w:right="49" w:firstLine="-340"/>
        <w:jc w:val="both"/>
        <w:tabs>
          <w:tab w:pos="11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  <w:t>*</w:t>
      </w:r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  <w:tab/>
        <w:tab/>
      </w:r>
      <w:r>
        <w:rPr>
          <w:rFonts w:ascii="Arial" w:hAnsi="Arial" w:cs="Arial" w:eastAsia="Arial"/>
          <w:sz w:val="32"/>
          <w:szCs w:val="32"/>
          <w:color w:val="444444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Don't</w:t>
      </w:r>
      <w:r>
        <w:rPr>
          <w:rFonts w:ascii="Arial" w:hAnsi="Arial" w:cs="Arial" w:eastAsia="Arial"/>
          <w:sz w:val="23"/>
          <w:szCs w:val="23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delay</w:t>
      </w:r>
      <w:r>
        <w:rPr>
          <w:rFonts w:ascii="Arial" w:hAnsi="Arial" w:cs="Arial" w:eastAsia="Arial"/>
          <w:sz w:val="23"/>
          <w:szCs w:val="23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updatin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3"/>
          <w:szCs w:val="23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databas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when</w:t>
      </w:r>
      <w:r>
        <w:rPr>
          <w:rFonts w:ascii="Arial" w:hAnsi="Arial" w:cs="Arial" w:eastAsia="Arial"/>
          <w:sz w:val="23"/>
          <w:szCs w:val="23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receive</w:t>
      </w:r>
      <w:r>
        <w:rPr>
          <w:rFonts w:ascii="Arial" w:hAnsi="Arial" w:cs="Arial" w:eastAsia="Arial"/>
          <w:sz w:val="23"/>
          <w:szCs w:val="23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address</w:t>
      </w:r>
      <w:r>
        <w:rPr>
          <w:rFonts w:ascii="Arial" w:hAnsi="Arial" w:cs="Arial" w:eastAsia="Arial"/>
          <w:sz w:val="23"/>
          <w:szCs w:val="23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4"/>
        </w:rPr>
        <w:t>corrections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fro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3"/>
          <w:szCs w:val="23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customer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U.S.Posta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Service.</w:t>
      </w:r>
      <w:r>
        <w:rPr>
          <w:rFonts w:ascii="Arial" w:hAnsi="Arial" w:cs="Arial" w:eastAsia="Arial"/>
          <w:sz w:val="23"/>
          <w:szCs w:val="23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Diligence</w:t>
      </w:r>
      <w:r>
        <w:rPr>
          <w:rFonts w:ascii="Arial" w:hAnsi="Arial" w:cs="Arial" w:eastAsia="Arial"/>
          <w:sz w:val="23"/>
          <w:szCs w:val="23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3"/>
          <w:szCs w:val="23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save</w:t>
      </w:r>
      <w:r>
        <w:rPr>
          <w:rFonts w:ascii="Arial" w:hAnsi="Arial" w:cs="Arial" w:eastAsia="Arial"/>
          <w:sz w:val="23"/>
          <w:szCs w:val="23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and/or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business</w:t>
      </w:r>
      <w:r>
        <w:rPr>
          <w:rFonts w:ascii="Arial" w:hAnsi="Arial" w:cs="Arial" w:eastAsia="Arial"/>
          <w:sz w:val="23"/>
          <w:szCs w:val="23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bot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tim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</w:rPr>
        <w:t>money!!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460" w:bottom="280" w:left="1720" w:right="1380"/>
        </w:sectPr>
      </w:pPr>
      <w:rPr/>
    </w:p>
    <w:p>
      <w:pPr>
        <w:spacing w:before="77" w:after="0" w:line="240" w:lineRule="auto"/>
        <w:ind w:left="408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131313"/>
          <w:spacing w:val="0"/>
          <w:w w:val="100"/>
          <w:b/>
          <w:bCs/>
        </w:rPr>
        <w:t>Connec</w:t>
      </w:r>
      <w:r>
        <w:rPr>
          <w:rFonts w:ascii="Arial" w:hAnsi="Arial" w:cs="Arial" w:eastAsia="Arial"/>
          <w:sz w:val="41"/>
          <w:szCs w:val="41"/>
          <w:color w:val="13131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1"/>
          <w:szCs w:val="41"/>
          <w:color w:val="13131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131313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41"/>
          <w:szCs w:val="41"/>
          <w:color w:val="131313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13131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41"/>
          <w:szCs w:val="41"/>
          <w:color w:val="131313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131313"/>
          <w:spacing w:val="0"/>
          <w:w w:val="108"/>
          <w:b/>
          <w:bCs/>
        </w:rPr>
        <w:t>PCC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auto"/>
        <w:ind w:left="140" w:right="192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Custome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Council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®</w:t>
      </w:r>
      <w:r>
        <w:rPr>
          <w:rFonts w:ascii="Arial" w:hAnsi="Arial" w:cs="Arial" w:eastAsia="Arial"/>
          <w:sz w:val="19"/>
          <w:szCs w:val="19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PCC®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program</w:t>
      </w:r>
      <w:r>
        <w:rPr>
          <w:rFonts w:ascii="Arial" w:hAnsi="Arial" w:cs="Arial" w:eastAsia="Arial"/>
          <w:sz w:val="19"/>
          <w:szCs w:val="19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valuable</w:t>
      </w:r>
      <w:r>
        <w:rPr>
          <w:rFonts w:ascii="Arial" w:hAnsi="Arial" w:cs="Arial" w:eastAsia="Arial"/>
          <w:sz w:val="19"/>
          <w:szCs w:val="19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resource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large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8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small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serve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open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channel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USPS®-to-busines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communication,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6"/>
        </w:rPr>
        <w:t>providing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practice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achieving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cost-effectiv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profitabl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educatio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training,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solving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challenges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regular</w:t>
      </w:r>
      <w:r>
        <w:rPr>
          <w:rFonts w:ascii="Arial" w:hAnsi="Arial" w:cs="Arial" w:eastAsia="Arial"/>
          <w:sz w:val="19"/>
          <w:szCs w:val="19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meetings,</w:t>
      </w:r>
      <w:r>
        <w:rPr>
          <w:rFonts w:ascii="Arial" w:hAnsi="Arial" w:cs="Arial" w:eastAsia="Arial"/>
          <w:sz w:val="19"/>
          <w:szCs w:val="19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educationa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mailer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clinics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seminars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latest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product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may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3"/>
        </w:rPr>
        <w:t>grow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business.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offer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thes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  <w:b/>
          <w:bCs/>
        </w:rPr>
        <w:t>benefit</w:t>
      </w:r>
      <w:r>
        <w:rPr>
          <w:rFonts w:ascii="Arial" w:hAnsi="Arial" w:cs="Arial" w:eastAsia="Arial"/>
          <w:sz w:val="19"/>
          <w:szCs w:val="19"/>
          <w:color w:val="131313"/>
          <w:spacing w:val="-5"/>
          <w:w w:val="106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12"/>
          <w:b/>
          <w:bCs/>
        </w:rPr>
        <w:t>...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987" w:right="121" w:firstLine="-35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58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Knowledg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222"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80"/>
          <w:w w:val="22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Gai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knowledge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products,</w:t>
      </w:r>
      <w:r>
        <w:rPr>
          <w:rFonts w:ascii="Arial" w:hAnsi="Arial" w:cs="Arial" w:eastAsia="Arial"/>
          <w:sz w:val="19"/>
          <w:szCs w:val="19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tool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improve</w:t>
      </w:r>
      <w:r>
        <w:rPr>
          <w:rFonts w:ascii="Arial" w:hAnsi="Arial" w:cs="Arial" w:eastAsia="Arial"/>
          <w:sz w:val="19"/>
          <w:szCs w:val="19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quality,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earn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professiona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certificate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58" w:lineRule="auto"/>
        <w:ind w:left="992" w:right="352" w:firstLine="-36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53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Innovativ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Idea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213"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74"/>
          <w:w w:val="213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promotion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incentive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raise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awareness</w:t>
      </w:r>
      <w:r>
        <w:rPr>
          <w:rFonts w:ascii="Arial" w:hAnsi="Arial" w:cs="Arial" w:eastAsia="Arial"/>
          <w:sz w:val="19"/>
          <w:szCs w:val="19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innovative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uses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40" w:lineRule="auto"/>
        <w:ind w:left="62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4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65"/>
          <w:w w:val="14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Exper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19"/>
          <w:b/>
          <w:bCs/>
        </w:rPr>
        <w:t>Advice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19"/>
          <w:b/>
          <w:bCs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22"/>
          <w:w w:val="119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Hear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integrat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expand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marketin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mail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6" w:after="0" w:line="240" w:lineRule="auto"/>
        <w:ind w:left="62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4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65"/>
          <w:w w:val="14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Source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213"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75"/>
          <w:w w:val="213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sources</w:t>
      </w:r>
      <w:r>
        <w:rPr>
          <w:rFonts w:ascii="Arial" w:hAnsi="Arial" w:cs="Arial" w:eastAsia="Arial"/>
          <w:sz w:val="19"/>
          <w:szCs w:val="19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acquiring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3"/>
        </w:rPr>
        <w:t>lists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6" w:after="0" w:line="255" w:lineRule="auto"/>
        <w:ind w:left="982" w:right="60" w:firstLine="-35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58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Networking</w:t>
      </w:r>
      <w:r>
        <w:rPr>
          <w:rFonts w:ascii="Arial" w:hAnsi="Arial" w:cs="Arial" w:eastAsia="Arial"/>
          <w:sz w:val="19"/>
          <w:szCs w:val="19"/>
          <w:color w:val="131313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222"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84"/>
          <w:w w:val="22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othe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service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providers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USPS</w:t>
      </w:r>
      <w:r>
        <w:rPr>
          <w:rFonts w:ascii="Arial" w:hAnsi="Arial" w:cs="Arial" w:eastAsia="Arial"/>
          <w:sz w:val="19"/>
          <w:szCs w:val="19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executives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hear</w:t>
      </w:r>
      <w:r>
        <w:rPr>
          <w:rFonts w:ascii="Arial" w:hAnsi="Arial" w:cs="Arial" w:eastAsia="Arial"/>
          <w:sz w:val="19"/>
          <w:szCs w:val="19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first-han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other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efficient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profitable,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fac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same</w:t>
      </w:r>
      <w:r>
        <w:rPr>
          <w:rFonts w:ascii="Arial" w:hAnsi="Arial" w:cs="Arial" w:eastAsia="Arial"/>
          <w:sz w:val="19"/>
          <w:szCs w:val="19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challenges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face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58" w:lineRule="auto"/>
        <w:ind w:left="982" w:right="646" w:firstLine="-35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131313"/>
          <w:spacing w:val="58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Practice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213"/>
        </w:rPr>
        <w:t>-</w:t>
      </w:r>
      <w:r>
        <w:rPr>
          <w:rFonts w:ascii="Arial" w:hAnsi="Arial" w:cs="Arial" w:eastAsia="Arial"/>
          <w:sz w:val="19"/>
          <w:szCs w:val="19"/>
          <w:color w:val="131313"/>
          <w:spacing w:val="-78"/>
          <w:w w:val="213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Leverage</w:t>
      </w:r>
      <w:r>
        <w:rPr>
          <w:rFonts w:ascii="Arial" w:hAnsi="Arial" w:cs="Arial" w:eastAsia="Arial"/>
          <w:sz w:val="19"/>
          <w:szCs w:val="19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practice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improve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effectiveness,</w:t>
      </w:r>
      <w:r>
        <w:rPr>
          <w:rFonts w:ascii="Arial" w:hAnsi="Arial" w:cs="Arial" w:eastAsia="Arial"/>
          <w:sz w:val="19"/>
          <w:szCs w:val="19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efficiency,</w:t>
      </w:r>
      <w:r>
        <w:rPr>
          <w:rFonts w:ascii="Arial" w:hAnsi="Arial" w:cs="Arial" w:eastAsia="Arial"/>
          <w:sz w:val="19"/>
          <w:szCs w:val="19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profitability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Find</w:t>
      </w:r>
      <w:r>
        <w:rPr>
          <w:rFonts w:ascii="Arial" w:hAnsi="Arial" w:cs="Arial" w:eastAsia="Arial"/>
          <w:sz w:val="19"/>
          <w:szCs w:val="19"/>
          <w:color w:val="004285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00428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04285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Near</w:t>
      </w:r>
      <w:r>
        <w:rPr>
          <w:rFonts w:ascii="Arial" w:hAnsi="Arial" w:cs="Arial" w:eastAsia="Arial"/>
          <w:sz w:val="19"/>
          <w:szCs w:val="19"/>
          <w:color w:val="004285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5"/>
          <w:b/>
          <w:bCs/>
        </w:rPr>
        <w:t>You: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2" w:lineRule="auto"/>
        <w:ind w:left="130" w:right="402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address</w:t>
      </w:r>
      <w:r>
        <w:rPr>
          <w:rFonts w:ascii="Arial" w:hAnsi="Arial" w:cs="Arial" w:eastAsia="Arial"/>
          <w:sz w:val="19"/>
          <w:szCs w:val="19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group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contact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postmaster,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manager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1"/>
        </w:rPr>
        <w:t>or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office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charge.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Locat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04285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04285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Event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04285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9"/>
          <w:szCs w:val="19"/>
          <w:color w:val="004285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04285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2"/>
          <w:b/>
          <w:bCs/>
        </w:rPr>
        <w:t>Area: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8" w:lineRule="auto"/>
        <w:ind w:left="130" w:right="140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event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atten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area</w:t>
      </w:r>
      <w:r>
        <w:rPr>
          <w:rFonts w:ascii="Arial" w:hAnsi="Arial" w:cs="Arial" w:eastAsia="Arial"/>
          <w:sz w:val="19"/>
          <w:szCs w:val="19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provide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valuable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contact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promote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business.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Ge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04285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04285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Education</w:t>
      </w:r>
      <w:r>
        <w:rPr>
          <w:rFonts w:ascii="Arial" w:hAnsi="Arial" w:cs="Arial" w:eastAsia="Arial"/>
          <w:sz w:val="19"/>
          <w:szCs w:val="19"/>
          <w:color w:val="004285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004285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Training</w:t>
      </w:r>
      <w:r>
        <w:rPr>
          <w:rFonts w:ascii="Arial" w:hAnsi="Arial" w:cs="Arial" w:eastAsia="Arial"/>
          <w:sz w:val="19"/>
          <w:szCs w:val="19"/>
          <w:color w:val="004285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5"/>
          <w:b/>
          <w:bCs/>
        </w:rPr>
        <w:t>Resources: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4" w:lineRule="auto"/>
        <w:ind w:left="121" w:right="320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Educatio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provides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Servic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131313"/>
          <w:spacing w:val="0"/>
          <w:w w:val="105"/>
        </w:rPr>
        <w:t>TM</w:t>
      </w:r>
      <w:r>
        <w:rPr>
          <w:rFonts w:ascii="Times New Roman" w:hAnsi="Times New Roman" w:cs="Times New Roman" w:eastAsia="Times New Roman"/>
          <w:sz w:val="11"/>
          <w:szCs w:val="11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31313"/>
          <w:spacing w:val="21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customer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products,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tool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grow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improve</w:t>
      </w:r>
      <w:r>
        <w:rPr>
          <w:rFonts w:ascii="Arial" w:hAnsi="Arial" w:cs="Arial" w:eastAsia="Arial"/>
          <w:sz w:val="19"/>
          <w:szCs w:val="19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quality.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Thes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material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3"/>
        </w:rPr>
        <w:t>are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suitabl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educationa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event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can</w:t>
      </w:r>
      <w:r>
        <w:rPr>
          <w:rFonts w:ascii="Arial" w:hAnsi="Arial" w:cs="Arial" w:eastAsia="Arial"/>
          <w:sz w:val="19"/>
          <w:szCs w:val="19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used</w:t>
      </w:r>
      <w:r>
        <w:rPr>
          <w:rFonts w:ascii="Arial" w:hAnsi="Arial" w:cs="Arial" w:eastAsia="Arial"/>
          <w:sz w:val="19"/>
          <w:szCs w:val="19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creat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customize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professiona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certificate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</w:rPr>
        <w:t>program.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Find</w:t>
      </w:r>
      <w:r>
        <w:rPr>
          <w:rFonts w:ascii="Arial" w:hAnsi="Arial" w:cs="Arial" w:eastAsia="Arial"/>
          <w:sz w:val="19"/>
          <w:szCs w:val="19"/>
          <w:color w:val="004285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04285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Additional</w:t>
      </w:r>
      <w:r>
        <w:rPr>
          <w:rFonts w:ascii="Arial" w:hAnsi="Arial" w:cs="Arial" w:eastAsia="Arial"/>
          <w:sz w:val="19"/>
          <w:szCs w:val="19"/>
          <w:color w:val="004285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5"/>
          <w:b/>
          <w:bCs/>
        </w:rPr>
        <w:t>Resources: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" w:after="0" w:line="240" w:lineRule="auto"/>
        <w:ind w:left="12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informe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wha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need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mee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'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needs</w:t>
      </w:r>
      <w:r>
        <w:rPr>
          <w:rFonts w:ascii="Arial" w:hAnsi="Arial" w:cs="Arial" w:eastAsia="Arial"/>
          <w:sz w:val="19"/>
          <w:szCs w:val="19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keep</w:t>
      </w:r>
      <w:r>
        <w:rPr>
          <w:rFonts w:ascii="Arial" w:hAnsi="Arial" w:cs="Arial" w:eastAsia="Arial"/>
          <w:sz w:val="19"/>
          <w:szCs w:val="19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Customer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12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Council</w:t>
      </w:r>
      <w:r>
        <w:rPr>
          <w:rFonts w:ascii="Arial" w:hAnsi="Arial" w:cs="Arial" w:eastAsia="Arial"/>
          <w:sz w:val="19"/>
          <w:szCs w:val="19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activitie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running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4"/>
        </w:rPr>
        <w:t>smoothly.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Learn</w:t>
      </w:r>
      <w:r>
        <w:rPr>
          <w:rFonts w:ascii="Arial" w:hAnsi="Arial" w:cs="Arial" w:eastAsia="Arial"/>
          <w:sz w:val="19"/>
          <w:szCs w:val="19"/>
          <w:color w:val="004285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mor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04285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abou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04285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04285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0"/>
          <w:b/>
          <w:bCs/>
        </w:rPr>
        <w:t>Mail</w:t>
      </w:r>
      <w:r>
        <w:rPr>
          <w:rFonts w:ascii="Arial" w:hAnsi="Arial" w:cs="Arial" w:eastAsia="Arial"/>
          <w:sz w:val="19"/>
          <w:szCs w:val="19"/>
          <w:color w:val="004285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04285"/>
          <w:spacing w:val="0"/>
          <w:w w:val="105"/>
          <w:b/>
          <w:bCs/>
        </w:rPr>
        <w:t>Training: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52" w:lineRule="auto"/>
        <w:ind w:left="111" w:right="209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Get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hands-on</w:t>
      </w:r>
      <w:r>
        <w:rPr>
          <w:rFonts w:ascii="Arial" w:hAnsi="Arial" w:cs="Arial" w:eastAsia="Arial"/>
          <w:sz w:val="19"/>
          <w:szCs w:val="19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experience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functions,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management,</w:t>
      </w:r>
      <w:r>
        <w:rPr>
          <w:rFonts w:ascii="Arial" w:hAnsi="Arial" w:cs="Arial" w:eastAsia="Arial"/>
          <w:sz w:val="19"/>
          <w:szCs w:val="19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supervisory</w:t>
      </w:r>
      <w:r>
        <w:rPr>
          <w:rFonts w:ascii="Arial" w:hAnsi="Arial" w:cs="Arial" w:eastAsia="Arial"/>
          <w:sz w:val="19"/>
          <w:szCs w:val="19"/>
          <w:color w:val="131313"/>
          <w:spacing w:val="5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technique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10"/>
        </w:rPr>
        <w:t>in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Executiv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Cente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6"/>
        </w:rPr>
        <w:t>Managemen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6"/>
        </w:rPr>
        <w:t>t</w:t>
      </w:r>
      <w:r>
        <w:rPr>
          <w:rFonts w:ascii="Arial" w:hAnsi="Arial" w:cs="Arial" w:eastAsia="Arial"/>
          <w:sz w:val="19"/>
          <w:szCs w:val="19"/>
          <w:color w:val="131313"/>
          <w:spacing w:val="-2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6"/>
        </w:rPr>
        <w:t>Program.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320" w:right="13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0" w:after="0" w:line="240" w:lineRule="auto"/>
        <w:ind w:left="3835" w:right="703"/>
        <w:jc w:val="center"/>
        <w:rPr>
          <w:rFonts w:ascii="Arial" w:hAnsi="Arial" w:cs="Arial" w:eastAsia="Arial"/>
          <w:sz w:val="31"/>
          <w:szCs w:val="31"/>
        </w:rPr>
      </w:pPr>
      <w:rPr/>
      <w:r>
        <w:rPr/>
        <w:pict>
          <v:shape style="position:absolute;margin-left:72pt;margin-top:-8.701172pt;width:120pt;height:48pt;mso-position-horizontal-relative:page;mso-position-vertical-relative:paragraph;z-index:-2368" type="#_x0000_t75">
            <v:imagedata r:id="rId28" o:title=""/>
          </v:shape>
        </w:pic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0"/>
          <w:b/>
          <w:bCs/>
        </w:rPr>
        <w:t>Annual</w:t>
      </w:r>
      <w:r>
        <w:rPr>
          <w:rFonts w:ascii="Arial" w:hAnsi="Arial" w:cs="Arial" w:eastAsia="Arial"/>
          <w:sz w:val="31"/>
          <w:szCs w:val="31"/>
          <w:color w:val="07133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4"/>
          <w:b/>
          <w:bCs/>
        </w:rPr>
        <w:t>Membership</w:t>
      </w:r>
      <w:r>
        <w:rPr>
          <w:rFonts w:ascii="Arial" w:hAnsi="Arial" w:cs="Arial" w:eastAsia="Arial"/>
          <w:sz w:val="31"/>
          <w:szCs w:val="31"/>
          <w:color w:val="07133F"/>
          <w:spacing w:val="47"/>
          <w:w w:val="104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4"/>
          <w:b/>
          <w:bCs/>
        </w:rPr>
        <w:t>Application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42" w:after="0" w:line="305" w:lineRule="exact"/>
        <w:ind w:left="4165" w:right="1030"/>
        <w:jc w:val="center"/>
        <w:tabs>
          <w:tab w:pos="84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24"/>
          <w:szCs w:val="24"/>
          <w:color w:val="07133F"/>
          <w:w w:val="106"/>
          <w:b/>
          <w:bCs/>
          <w:position w:val="-1"/>
        </w:rPr>
        <w:t>Octobe</w:t>
      </w:r>
      <w:r>
        <w:rPr>
          <w:rFonts w:ascii="Arial" w:hAnsi="Arial" w:cs="Arial" w:eastAsia="Arial"/>
          <w:sz w:val="24"/>
          <w:szCs w:val="24"/>
          <w:color w:val="07133F"/>
          <w:w w:val="107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07133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0"/>
          <w:w w:val="105"/>
          <w:b/>
          <w:bCs/>
          <w:position w:val="-1"/>
        </w:rPr>
        <w:t>1,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0"/>
          <w:w w:val="393"/>
          <w:position w:val="-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0"/>
          <w:w w:val="235"/>
          <w:position w:val="-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07133F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6"/>
          <w:b/>
          <w:bCs/>
          <w:position w:val="-1"/>
        </w:rPr>
        <w:t>September</w:t>
      </w:r>
      <w:r>
        <w:rPr>
          <w:rFonts w:ascii="Arial" w:hAnsi="Arial" w:cs="Arial" w:eastAsia="Arial"/>
          <w:sz w:val="24"/>
          <w:szCs w:val="24"/>
          <w:color w:val="07133F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0"/>
          <w:w w:val="106"/>
          <w:position w:val="-1"/>
        </w:rPr>
        <w:t>30,</w:t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0"/>
          <w:w w:val="100"/>
          <w:u w:val="single" w:color="06123E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0"/>
          <w:w w:val="100"/>
          <w:u w:val="single" w:color="06123E"/>
          <w:position w:val="-1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0"/>
          <w:w w:val="100"/>
          <w:u w:val="single" w:color="06123E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color w:val="07133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86" w:right="37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34.479996pt;margin-top:-75.362480pt;width:299.280pt;height:56.52pt;mso-position-horizontal-relative:page;mso-position-vertical-relative:paragraph;z-index:-2367" coordorigin="4690,-1507" coordsize="5986,1130">
            <v:group style="position:absolute;left:4704;top:-1488;width:5962;height:2" coordorigin="4704,-1488" coordsize="5962,2">
              <v:shape style="position:absolute;left:4704;top:-1488;width:5962;height:2" coordorigin="4704,-1488" coordsize="5962,0" path="m4704,-1488l10666,-1488e" filled="f" stroked="t" strokeweight=".96pt" strokecolor="#3B3B3B">
                <v:path arrowok="t"/>
              </v:shape>
            </v:group>
            <v:group style="position:absolute;left:4714;top:-1498;width:2;height:1114" coordorigin="4714,-1498" coordsize="2,1114">
              <v:shape style="position:absolute;left:4714;top:-1498;width:2;height:1114" coordorigin="4714,-1498" coordsize="0,1114" path="m4714,-384l4714,-1498e" filled="f" stroked="t" strokeweight=".72pt" strokecolor="#2F2F2F">
                <v:path arrowok="t"/>
              </v:shape>
            </v:group>
            <v:group style="position:absolute;left:10656;top:-1498;width:2;height:1104" coordorigin="10656,-1498" coordsize="2,1104">
              <v:shape style="position:absolute;left:10656;top:-1498;width:2;height:1104" coordorigin="10656,-1498" coordsize="0,1104" path="m10656,-394l10656,-1498e" filled="f" stroked="t" strokeweight=".96pt" strokecolor="#484848">
                <v:path arrowok="t"/>
              </v:shape>
            </v:group>
            <v:group style="position:absolute;left:4699;top:-394;width:5966;height:2" coordorigin="4699,-394" coordsize="5966,2">
              <v:shape style="position:absolute;left:4699;top:-394;width:5966;height:2" coordorigin="4699,-394" coordsize="5966,0" path="m4699,-394l10666,-394e" filled="f" stroked="t" strokeweight=".96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0"/>
          <w:b/>
          <w:bCs/>
        </w:rPr>
        <w:t>Annual</w:t>
      </w:r>
      <w:r>
        <w:rPr>
          <w:rFonts w:ascii="Arial" w:hAnsi="Arial" w:cs="Arial" w:eastAsia="Arial"/>
          <w:sz w:val="31"/>
          <w:szCs w:val="31"/>
          <w:color w:val="07133F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7"/>
          <w:b/>
          <w:bCs/>
        </w:rPr>
        <w:t>Membership</w:t>
      </w:r>
      <w:r>
        <w:rPr>
          <w:rFonts w:ascii="Arial" w:hAnsi="Arial" w:cs="Arial" w:eastAsia="Arial"/>
          <w:sz w:val="31"/>
          <w:szCs w:val="31"/>
          <w:color w:val="07133F"/>
          <w:spacing w:val="-15"/>
          <w:w w:val="107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0"/>
          <w:b/>
          <w:bCs/>
        </w:rPr>
        <w:t>Fe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1"/>
          <w:szCs w:val="31"/>
          <w:color w:val="07133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94"/>
        </w:rPr>
        <w:t>-</w:t>
      </w:r>
      <w:r>
        <w:rPr>
          <w:rFonts w:ascii="Arial" w:hAnsi="Arial" w:cs="Arial" w:eastAsia="Arial"/>
          <w:sz w:val="31"/>
          <w:szCs w:val="31"/>
          <w:color w:val="07133F"/>
          <w:spacing w:val="-110"/>
          <w:w w:val="194"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5"/>
          <w:w w:val="143"/>
        </w:rPr>
        <w:t>[</w:t>
      </w:r>
      <w:r>
        <w:rPr>
          <w:rFonts w:ascii="Times New Roman" w:hAnsi="Times New Roman" w:cs="Times New Roman" w:eastAsia="Times New Roman"/>
          <w:sz w:val="32"/>
          <w:szCs w:val="32"/>
          <w:color w:val="07133F"/>
          <w:spacing w:val="0"/>
          <w:w w:val="104"/>
        </w:rPr>
        <w:t>$$$]</w:t>
      </w:r>
      <w:r>
        <w:rPr>
          <w:rFonts w:ascii="Times New Roman" w:hAnsi="Times New Roman" w:cs="Times New Roman" w:eastAsia="Times New Roman"/>
          <w:sz w:val="32"/>
          <w:szCs w:val="32"/>
          <w:color w:val="07133F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Include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7133F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color w:val="07133F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7133F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tw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7133F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members</w:t>
      </w:r>
      <w:r>
        <w:rPr>
          <w:rFonts w:ascii="Arial" w:hAnsi="Arial" w:cs="Arial" w:eastAsia="Arial"/>
          <w:sz w:val="22"/>
          <w:szCs w:val="22"/>
          <w:color w:val="07133F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per</w:t>
      </w:r>
      <w:r>
        <w:rPr>
          <w:rFonts w:ascii="Arial" w:hAnsi="Arial" w:cs="Arial" w:eastAsia="Arial"/>
          <w:sz w:val="22"/>
          <w:szCs w:val="22"/>
          <w:color w:val="07133F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5"/>
        </w:rPr>
        <w:t>company)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058" w:right="-20"/>
        <w:jc w:val="left"/>
        <w:tabs>
          <w:tab w:pos="358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0"/>
          <w:szCs w:val="30"/>
          <w:color w:val="07133F"/>
          <w:spacing w:val="0"/>
          <w:w w:val="127"/>
        </w:rPr>
        <w:t>D</w:t>
      </w:r>
      <w:r>
        <w:rPr>
          <w:rFonts w:ascii="Arial" w:hAnsi="Arial" w:cs="Arial" w:eastAsia="Arial"/>
          <w:sz w:val="30"/>
          <w:szCs w:val="30"/>
          <w:color w:val="07133F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07133F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07133F"/>
          <w:spacing w:val="0"/>
          <w:w w:val="100"/>
          <w:i/>
        </w:rPr>
        <w:t>New</w:t>
      </w:r>
      <w:r>
        <w:rPr>
          <w:rFonts w:ascii="Arial" w:hAnsi="Arial" w:cs="Arial" w:eastAsia="Arial"/>
          <w:sz w:val="33"/>
          <w:szCs w:val="33"/>
          <w:color w:val="07133F"/>
          <w:spacing w:val="-24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7133F"/>
          <w:spacing w:val="0"/>
          <w:w w:val="102"/>
          <w:i/>
        </w:rPr>
        <w:t>Membership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72" w:lineRule="exact"/>
        <w:ind w:left="3058" w:right="-20"/>
        <w:jc w:val="left"/>
        <w:tabs>
          <w:tab w:pos="360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0"/>
          <w:szCs w:val="30"/>
          <w:color w:val="07133F"/>
          <w:spacing w:val="0"/>
          <w:w w:val="127"/>
          <w:position w:val="-1"/>
        </w:rPr>
        <w:t>D</w:t>
      </w:r>
      <w:r>
        <w:rPr>
          <w:rFonts w:ascii="Arial" w:hAnsi="Arial" w:cs="Arial" w:eastAsia="Arial"/>
          <w:sz w:val="30"/>
          <w:szCs w:val="30"/>
          <w:color w:val="07133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0"/>
          <w:szCs w:val="30"/>
          <w:color w:val="07133F"/>
          <w:spacing w:val="0"/>
          <w:w w:val="100"/>
          <w:position w:val="-1"/>
        </w:rPr>
      </w:r>
      <w:r>
        <w:rPr>
          <w:rFonts w:ascii="Arial" w:hAnsi="Arial" w:cs="Arial" w:eastAsia="Arial"/>
          <w:sz w:val="33"/>
          <w:szCs w:val="33"/>
          <w:color w:val="07133F"/>
          <w:spacing w:val="0"/>
          <w:w w:val="96"/>
          <w:i/>
          <w:position w:val="-1"/>
        </w:rPr>
        <w:t>Renewal</w:t>
      </w:r>
      <w:r>
        <w:rPr>
          <w:rFonts w:ascii="Arial" w:hAnsi="Arial" w:cs="Arial" w:eastAsia="Arial"/>
          <w:sz w:val="33"/>
          <w:szCs w:val="33"/>
          <w:color w:val="07133F"/>
          <w:spacing w:val="-1"/>
          <w:w w:val="96"/>
          <w:i/>
          <w:position w:val="-1"/>
        </w:rPr>
        <w:t> </w:t>
      </w:r>
      <w:r>
        <w:rPr>
          <w:rFonts w:ascii="Arial" w:hAnsi="Arial" w:cs="Arial" w:eastAsia="Arial"/>
          <w:sz w:val="33"/>
          <w:szCs w:val="33"/>
          <w:color w:val="07133F"/>
          <w:spacing w:val="0"/>
          <w:w w:val="102"/>
          <w:i/>
          <w:position w:val="-1"/>
        </w:rPr>
        <w:t>Membership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960" w:bottom="280" w:left="1320" w:right="1300"/>
        </w:sectPr>
      </w:pPr>
      <w:rPr/>
    </w:p>
    <w:p>
      <w:pPr>
        <w:spacing w:before="20" w:after="0" w:line="240" w:lineRule="auto"/>
        <w:ind w:left="139" w:right="-86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7133F"/>
          <w:spacing w:val="0"/>
          <w:w w:val="100"/>
          <w:b/>
          <w:bCs/>
        </w:rPr>
        <w:t>COMPANY</w:t>
      </w:r>
      <w:r>
        <w:rPr>
          <w:rFonts w:ascii="Arial" w:hAnsi="Arial" w:cs="Arial" w:eastAsia="Arial"/>
          <w:sz w:val="31"/>
          <w:szCs w:val="31"/>
          <w:color w:val="07133F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07133F"/>
          <w:spacing w:val="0"/>
          <w:w w:val="104"/>
          <w:b/>
          <w:bCs/>
        </w:rPr>
        <w:t>INFORMATION: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b/>
          <w:bCs/>
        </w:rPr>
        <w:t>Compan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3"/>
          <w:szCs w:val="23"/>
          <w:color w:val="07133F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  <w:b/>
          <w:bCs/>
        </w:rPr>
        <w:t>Name: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1" w:lineRule="auto"/>
        <w:ind w:left="130" w:right="3131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3"/>
        </w:rPr>
        <w:t>Address: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City: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40" w:lineRule="auto"/>
        <w:ind w:left="12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>Websit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7133F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Address: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9" w:lineRule="exact"/>
        <w:ind w:left="13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  <w:position w:val="-1"/>
        </w:rPr>
        <w:t>Industry: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7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</w:rPr>
        <w:t>ST:</w:t>
        <w:tab/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</w:rPr>
        <w:t>ZIP+4: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20" w:right="1300"/>
          <w:cols w:num="2" w:equalWidth="0">
            <w:col w:w="4264" w:space="1583"/>
            <w:col w:w="3773"/>
          </w:cols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3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  <w:b/>
          <w:bCs/>
        </w:rPr>
        <w:t>PRIMARY</w:t>
      </w:r>
      <w:r>
        <w:rPr>
          <w:rFonts w:ascii="Arial" w:hAnsi="Arial" w:cs="Arial" w:eastAsia="Arial"/>
          <w:sz w:val="24"/>
          <w:szCs w:val="24"/>
          <w:color w:val="07133F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5"/>
          <w:b/>
          <w:bCs/>
        </w:rPr>
        <w:t>MEMBER: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60" w:lineRule="auto"/>
        <w:ind w:left="115" w:right="8237" w:firstLine="14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5"/>
        </w:rPr>
        <w:t>Name: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5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</w:rPr>
        <w:t>Title: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Telephone: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E-Mail: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  <w:b/>
          <w:bCs/>
        </w:rPr>
        <w:t>ADDITIONAL</w:t>
      </w:r>
      <w:r>
        <w:rPr>
          <w:rFonts w:ascii="Arial" w:hAnsi="Arial" w:cs="Arial" w:eastAsia="Arial"/>
          <w:sz w:val="24"/>
          <w:szCs w:val="24"/>
          <w:color w:val="07133F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  <w:b/>
          <w:bCs/>
        </w:rPr>
        <w:t>MEMBE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07133F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07133F"/>
          <w:spacing w:val="0"/>
          <w:w w:val="100"/>
        </w:rPr>
        <w:t>{If</w:t>
      </w:r>
      <w:r>
        <w:rPr>
          <w:rFonts w:ascii="Arial" w:hAnsi="Arial" w:cs="Arial" w:eastAsia="Arial"/>
          <w:sz w:val="26"/>
          <w:szCs w:val="26"/>
          <w:color w:val="07133F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5"/>
          <w:b/>
          <w:bCs/>
        </w:rPr>
        <w:t>applicable</w:t>
      </w:r>
      <w:r>
        <w:rPr>
          <w:rFonts w:ascii="Arial" w:hAnsi="Arial" w:cs="Arial" w:eastAsia="Arial"/>
          <w:sz w:val="24"/>
          <w:szCs w:val="24"/>
          <w:color w:val="07133F"/>
          <w:spacing w:val="0"/>
          <w:w w:val="106"/>
          <w:b/>
          <w:bCs/>
        </w:rPr>
        <w:t>):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58" w:lineRule="auto"/>
        <w:ind w:left="110" w:right="8242" w:firstLine="14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7133F"/>
          <w:spacing w:val="0"/>
          <w:w w:val="105"/>
        </w:rPr>
        <w:t>Name: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5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</w:rPr>
        <w:t>Title: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Telephone: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</w:rPr>
        <w:t>E-Mail: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3" w:lineRule="exact"/>
        <w:ind w:left="1550" w:right="-20"/>
        <w:jc w:val="left"/>
        <w:tabs>
          <w:tab w:pos="71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8"/>
          <w:szCs w:val="28"/>
          <w:color w:val="07133F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07133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7133F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position w:val="-1"/>
        </w:rPr>
        <w:t>Check</w:t>
      </w:r>
      <w:r>
        <w:rPr>
          <w:rFonts w:ascii="Arial" w:hAnsi="Arial" w:cs="Arial" w:eastAsia="Arial"/>
          <w:sz w:val="23"/>
          <w:szCs w:val="23"/>
          <w:color w:val="07133F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position w:val="-1"/>
        </w:rPr>
        <w:t>enclosed</w:t>
      </w:r>
      <w:r>
        <w:rPr>
          <w:rFonts w:ascii="Arial" w:hAnsi="Arial" w:cs="Arial" w:eastAsia="Arial"/>
          <w:sz w:val="23"/>
          <w:szCs w:val="23"/>
          <w:color w:val="07133F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position w:val="-1"/>
        </w:rPr>
        <w:t>payable</w:t>
      </w:r>
      <w:r>
        <w:rPr>
          <w:rFonts w:ascii="Arial" w:hAnsi="Arial" w:cs="Arial" w:eastAsia="Arial"/>
          <w:sz w:val="23"/>
          <w:szCs w:val="23"/>
          <w:color w:val="07133F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position w:val="-1"/>
        </w:rPr>
        <w:t>to:</w:t>
      </w:r>
      <w:r>
        <w:rPr>
          <w:rFonts w:ascii="Arial" w:hAnsi="Arial" w:cs="Arial" w:eastAsia="Arial"/>
          <w:sz w:val="23"/>
          <w:szCs w:val="23"/>
          <w:color w:val="07133F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63A3D"/>
          <w:spacing w:val="20"/>
          <w:w w:val="250"/>
          <w:b/>
          <w:bCs/>
          <w:position w:val="-1"/>
        </w:rPr>
        <w:t>_</w:t>
      </w:r>
      <w:r>
        <w:rPr>
          <w:rFonts w:ascii="Arial" w:hAnsi="Arial" w:cs="Arial" w:eastAsia="Arial"/>
          <w:sz w:val="23"/>
          <w:szCs w:val="23"/>
          <w:color w:val="363A3D"/>
          <w:spacing w:val="-96"/>
          <w:w w:val="250"/>
          <w:b/>
          <w:bCs/>
          <w:u w:val="thick" w:color="686C6F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63A3D"/>
          <w:spacing w:val="0"/>
          <w:w w:val="100"/>
          <w:b/>
          <w:bCs/>
          <w:u w:val="thick" w:color="686C6F"/>
          <w:position w:val="-1"/>
        </w:rPr>
        <w:tab/>
      </w:r>
      <w:r>
        <w:rPr>
          <w:rFonts w:ascii="Arial" w:hAnsi="Arial" w:cs="Arial" w:eastAsia="Arial"/>
          <w:sz w:val="23"/>
          <w:szCs w:val="23"/>
          <w:color w:val="363A3D"/>
          <w:spacing w:val="0"/>
          <w:w w:val="100"/>
          <w:b/>
          <w:bCs/>
          <w:u w:val="thick" w:color="686C6F"/>
          <w:position w:val="-1"/>
        </w:rPr>
      </w:r>
      <w:r>
        <w:rPr>
          <w:rFonts w:ascii="Arial" w:hAnsi="Arial" w:cs="Arial" w:eastAsia="Arial"/>
          <w:sz w:val="23"/>
          <w:szCs w:val="23"/>
          <w:color w:val="363A3D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3"/>
          <w:szCs w:val="23"/>
          <w:color w:val="363A3D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4"/>
          <w:b/>
          <w:bCs/>
          <w:position w:val="-1"/>
        </w:rPr>
        <w:t>PCC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left="1550" w:right="-20"/>
        <w:jc w:val="left"/>
        <w:tabs>
          <w:tab w:pos="4480" w:val="left"/>
          <w:tab w:pos="67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8"/>
          <w:szCs w:val="28"/>
          <w:color w:val="07133F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07133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7133F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>Check</w:t>
      </w:r>
      <w:r>
        <w:rPr>
          <w:rFonts w:ascii="Arial" w:hAnsi="Arial" w:cs="Arial" w:eastAsia="Arial"/>
          <w:sz w:val="23"/>
          <w:szCs w:val="23"/>
          <w:color w:val="07133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7133F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color w:val="07133F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713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7133F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>Check</w:t>
      </w:r>
      <w:r>
        <w:rPr>
          <w:rFonts w:ascii="Arial" w:hAnsi="Arial" w:cs="Arial" w:eastAsia="Arial"/>
          <w:sz w:val="23"/>
          <w:szCs w:val="23"/>
          <w:color w:val="07133F"/>
          <w:spacing w:val="4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>Amt</w:t>
      </w:r>
      <w:r>
        <w:rPr>
          <w:rFonts w:ascii="Arial" w:hAnsi="Arial" w:cs="Arial" w:eastAsia="Arial"/>
          <w:sz w:val="23"/>
          <w:szCs w:val="23"/>
          <w:color w:val="07133F"/>
          <w:spacing w:val="6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07133F"/>
          <w:spacing w:val="14"/>
          <w:w w:val="100"/>
          <w:u w:val="single" w:color="537189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u w:val="single" w:color="537189"/>
        </w:rPr>
        <w:tab/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u w:val="single" w:color="537189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54728A"/>
          <w:spacing w:val="0"/>
          <w:w w:val="258"/>
        </w:rPr>
        <w:t>_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65" w:right="-20"/>
        <w:jc w:val="left"/>
        <w:tabs>
          <w:tab w:pos="2980" w:val="left"/>
          <w:tab w:pos="582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216pt;margin-top:25.90686pt;width:141.12pt;height:.1pt;mso-position-horizontal-relative:page;mso-position-vertical-relative:paragraph;z-index:-2366" coordorigin="4320,518" coordsize="2822,2">
            <v:shape style="position:absolute;left:4320;top:518;width:2822;height:2" coordorigin="4320,518" coordsize="2822,0" path="m4320,518l7142,518e" filled="f" stroked="t" strokeweight=".72pt" strokecolor="#575B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07133F"/>
          <w:w w:val="105"/>
        </w:rPr>
        <w:t>MAI</w:t>
      </w:r>
      <w:r>
        <w:rPr>
          <w:rFonts w:ascii="Arial" w:hAnsi="Arial" w:cs="Arial" w:eastAsia="Arial"/>
          <w:sz w:val="23"/>
          <w:szCs w:val="23"/>
          <w:color w:val="07133F"/>
          <w:w w:val="106"/>
        </w:rPr>
        <w:t>L</w:t>
      </w:r>
      <w:r>
        <w:rPr>
          <w:rFonts w:ascii="Arial" w:hAnsi="Arial" w:cs="Arial" w:eastAsia="Arial"/>
          <w:sz w:val="23"/>
          <w:szCs w:val="23"/>
          <w:color w:val="07133F"/>
          <w:spacing w:val="-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6"/>
        </w:rPr>
        <w:t>TO: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99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99"/>
          <w:u w:val="single" w:color="5B6777"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u w:val="single" w:color="5B6777"/>
        </w:rPr>
        <w:tab/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u w:val="single" w:color="5B6777"/>
        </w:rPr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4" w:right="1353"/>
        <w:jc w:val="center"/>
        <w:tabs>
          <w:tab w:pos="6960" w:val="left"/>
          <w:tab w:pos="796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216pt;margin-top:-13.933136pt;width:141.12pt;height:.1pt;mso-position-horizontal-relative:page;mso-position-vertical-relative:paragraph;z-index:-2365" coordorigin="4320,-279" coordsize="2822,2">
            <v:shape style="position:absolute;left:4320;top:-279;width:2822;height:2" coordorigin="4320,-279" coordsize="2822,0" path="m4320,-279l7142,-279e" filled="f" stroked="t" strokeweight=".48pt" strokecolor="#343B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i/>
        </w:rPr>
        <w:t>Join</w:t>
      </w:r>
      <w:r>
        <w:rPr>
          <w:rFonts w:ascii="Arial" w:hAnsi="Arial" w:cs="Arial" w:eastAsia="Arial"/>
          <w:sz w:val="23"/>
          <w:szCs w:val="23"/>
          <w:color w:val="07133F"/>
          <w:spacing w:val="3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i/>
        </w:rPr>
        <w:t>online</w:t>
      </w:r>
      <w:r>
        <w:rPr>
          <w:rFonts w:ascii="Arial" w:hAnsi="Arial" w:cs="Arial" w:eastAsia="Arial"/>
          <w:sz w:val="23"/>
          <w:szCs w:val="23"/>
          <w:color w:val="07133F"/>
          <w:spacing w:val="34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7133F"/>
          <w:spacing w:val="0"/>
          <w:w w:val="100"/>
          <w:i/>
        </w:rPr>
        <w:t>at:</w:t>
      </w:r>
      <w:r>
        <w:rPr>
          <w:rFonts w:ascii="Arial" w:hAnsi="Arial" w:cs="Arial" w:eastAsia="Arial"/>
          <w:sz w:val="23"/>
          <w:szCs w:val="23"/>
          <w:color w:val="07133F"/>
          <w:spacing w:val="2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363A3D"/>
          <w:spacing w:val="35"/>
          <w:w w:val="234"/>
          <w:i/>
        </w:rPr>
        <w:t>_</w:t>
      </w:r>
      <w:r>
        <w:rPr>
          <w:rFonts w:ascii="Arial" w:hAnsi="Arial" w:cs="Arial" w:eastAsia="Arial"/>
          <w:sz w:val="23"/>
          <w:szCs w:val="23"/>
          <w:color w:val="696D70"/>
          <w:spacing w:val="35"/>
          <w:w w:val="234"/>
          <w:i/>
        </w:rPr>
        <w:t>_</w:t>
      </w:r>
      <w:r>
        <w:rPr>
          <w:rFonts w:ascii="Arial" w:hAnsi="Arial" w:cs="Arial" w:eastAsia="Arial"/>
          <w:sz w:val="23"/>
          <w:szCs w:val="23"/>
          <w:color w:val="4F5459"/>
          <w:spacing w:val="35"/>
          <w:w w:val="234"/>
          <w:i/>
        </w:rPr>
        <w:t>_</w:t>
      </w:r>
      <w:r>
        <w:rPr>
          <w:rFonts w:ascii="Arial" w:hAnsi="Arial" w:cs="Arial" w:eastAsia="Arial"/>
          <w:sz w:val="23"/>
          <w:szCs w:val="23"/>
          <w:color w:val="4F5459"/>
          <w:spacing w:val="-86"/>
          <w:w w:val="234"/>
          <w:i/>
          <w:u w:val="single" w:color="686C6F"/>
        </w:rPr>
        <w:t> </w:t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  <w:u w:val="single" w:color="686C6F"/>
        </w:rPr>
        <w:tab/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  <w:u w:val="single" w:color="686C6F"/>
        </w:rPr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4F5459"/>
          <w:spacing w:val="35"/>
          <w:w w:val="234"/>
          <w:i/>
        </w:rPr>
        <w:t>_</w:t>
      </w:r>
      <w:r>
        <w:rPr>
          <w:rFonts w:ascii="Arial" w:hAnsi="Arial" w:cs="Arial" w:eastAsia="Arial"/>
          <w:sz w:val="23"/>
          <w:szCs w:val="23"/>
          <w:color w:val="4F5459"/>
          <w:spacing w:val="-85"/>
          <w:w w:val="234"/>
          <w:i/>
          <w:u w:val="single" w:color="35393C"/>
        </w:rPr>
        <w:t> </w:t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  <w:u w:val="single" w:color="35393C"/>
        </w:rPr>
        <w:tab/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  <w:u w:val="single" w:color="35393C"/>
        </w:rPr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4F5459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363A3D"/>
          <w:spacing w:val="0"/>
          <w:w w:val="147"/>
          <w:i/>
        </w:rPr>
        <w:t>_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tabs>
          <w:tab w:pos="6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07133F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0713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7133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07133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questions,</w:t>
      </w:r>
      <w:r>
        <w:rPr>
          <w:rFonts w:ascii="Arial" w:hAnsi="Arial" w:cs="Arial" w:eastAsia="Arial"/>
          <w:sz w:val="21"/>
          <w:szCs w:val="21"/>
          <w:color w:val="07133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07133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send</w:t>
      </w:r>
      <w:r>
        <w:rPr>
          <w:rFonts w:ascii="Arial" w:hAnsi="Arial" w:cs="Arial" w:eastAsia="Arial"/>
          <w:sz w:val="21"/>
          <w:szCs w:val="21"/>
          <w:color w:val="07133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07133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email</w:t>
      </w:r>
      <w:r>
        <w:rPr>
          <w:rFonts w:ascii="Arial" w:hAnsi="Arial" w:cs="Arial" w:eastAsia="Arial"/>
          <w:sz w:val="21"/>
          <w:szCs w:val="21"/>
          <w:color w:val="07133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7133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2"/>
          <w:w w:val="100"/>
          <w:u w:val="single" w:color="787A81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  <w:u w:val="single" w:color="787A81"/>
        </w:rPr>
        <w:tab/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  <w:u w:val="single" w:color="787A81"/>
        </w:rPr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7133F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0713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07133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XXX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07133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7133F"/>
          <w:spacing w:val="0"/>
          <w:w w:val="103"/>
        </w:rPr>
        <w:t>XXX-XXX</w:t>
      </w:r>
      <w:r>
        <w:rPr>
          <w:rFonts w:ascii="Arial" w:hAnsi="Arial" w:cs="Arial" w:eastAsia="Arial"/>
          <w:sz w:val="21"/>
          <w:szCs w:val="21"/>
          <w:color w:val="07133F"/>
          <w:spacing w:val="9"/>
          <w:w w:val="103"/>
        </w:rPr>
        <w:t>X</w:t>
      </w:r>
      <w:r>
        <w:rPr>
          <w:rFonts w:ascii="Arial" w:hAnsi="Arial" w:cs="Arial" w:eastAsia="Arial"/>
          <w:sz w:val="21"/>
          <w:szCs w:val="21"/>
          <w:color w:val="4F5459"/>
          <w:spacing w:val="0"/>
          <w:w w:val="11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20" w:right="130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70" w:after="0" w:line="229" w:lineRule="auto"/>
        <w:ind w:left="1666" w:right="2213"/>
        <w:jc w:val="center"/>
        <w:tabs>
          <w:tab w:pos="370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0"/>
          <w:w w:val="113"/>
          <w:b/>
          <w:bCs/>
        </w:rPr>
        <w:t>Postal</w:t>
      </w:r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5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0"/>
          <w:w w:val="113"/>
          <w:b/>
          <w:bCs/>
        </w:rPr>
        <w:t>Customer</w:t>
      </w:r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2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0"/>
          <w:w w:val="113"/>
          <w:b/>
          <w:bCs/>
        </w:rPr>
        <w:t>Council</w:t>
      </w:r>
      <w:r>
        <w:rPr>
          <w:rFonts w:ascii="Times New Roman" w:hAnsi="Times New Roman" w:cs="Times New Roman" w:eastAsia="Times New Roman"/>
          <w:sz w:val="42"/>
          <w:szCs w:val="42"/>
          <w:color w:val="131313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1"/>
          <w:b/>
          <w:bCs/>
        </w:rPr>
        <w:t>Membershi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1"/>
          <w:b/>
          <w:bCs/>
        </w:rPr>
        <w:t>p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-6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4"/>
          <w:b/>
          <w:bCs/>
        </w:rPr>
        <w:t>Application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00"/>
          <w:b/>
          <w:bCs/>
        </w:rPr>
        <w:t>Year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24"/>
          <w:w w:val="100"/>
          <w:b/>
          <w:bCs/>
          <w:u w:val="thick" w:color="25252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00"/>
          <w:b/>
          <w:bCs/>
          <w:u w:val="thick" w:color="252525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00"/>
          <w:b/>
          <w:bCs/>
          <w:u w:val="thick" w:color="252525"/>
        </w:rPr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38"/>
          <w:szCs w:val="38"/>
          <w:color w:val="262626"/>
          <w:spacing w:val="0"/>
          <w:w w:val="185"/>
          <w:b/>
          <w:bCs/>
        </w:rPr>
        <w:t>_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99999" w:type="dxa"/>
      </w:tblPr>
      <w:tblGrid/>
      <w:tr>
        <w:trPr>
          <w:trHeight w:val="244" w:hRule="exact"/>
        </w:trPr>
        <w:tc>
          <w:tcPr>
            <w:tcW w:w="6504" w:type="dxa"/>
            <w:gridSpan w:val="2"/>
            <w:tcBorders>
              <w:top w:val="single" w:sz="3.84" w:space="0" w:color="000000"/>
              <w:bottom w:val="single" w:sz="3.84" w:space="0" w:color="000000"/>
              <w:left w:val="single" w:sz="7.68" w:space="0" w:color="000000"/>
              <w:right w:val="single" w:sz="1.92" w:space="0" w:color="000000"/>
            </w:tcBorders>
          </w:tcPr>
          <w:p>
            <w:pPr>
              <w:spacing w:before="0" w:after="0" w:line="234" w:lineRule="exact"/>
              <w:ind w:left="2580" w:right="2617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15"/>
                <w:b/>
                <w:bCs/>
              </w:rPr>
              <w:t>Description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2381" w:type="dxa"/>
            <w:tcBorders>
              <w:top w:val="single" w:sz="3.84" w:space="0" w:color="000000"/>
              <w:bottom w:val="single" w:sz="7.68" w:space="0" w:color="000000"/>
              <w:left w:val="single" w:sz="1.92" w:space="0" w:color="000000"/>
              <w:right w:val="single" w:sz="3.84" w:space="0" w:color="000000"/>
            </w:tcBorders>
          </w:tcPr>
          <w:p>
            <w:pPr>
              <w:spacing w:before="0" w:after="0" w:line="229" w:lineRule="exact"/>
              <w:ind w:left="737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14"/>
                <w:b/>
                <w:bCs/>
              </w:rPr>
              <w:t>Amount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1228" w:hRule="exact"/>
        </w:trPr>
        <w:tc>
          <w:tcPr>
            <w:tcW w:w="6504" w:type="dxa"/>
            <w:gridSpan w:val="2"/>
            <w:tcBorders>
              <w:top w:val="single" w:sz="3.84" w:space="0" w:color="000000"/>
              <w:bottom w:val="single" w:sz="7.68" w:space="0" w:color="000000"/>
              <w:left w:val="single" w:sz="7.68" w:space="0" w:color="000000"/>
              <w:right w:val="single" w:sz="1.92" w:space="0" w:color="000000"/>
            </w:tcBorders>
          </w:tcPr>
          <w:p>
            <w:pPr>
              <w:spacing w:before="0" w:after="0" w:line="236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PCC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3"/>
              </w:rPr>
              <w:t>Membershi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3"/>
              </w:rPr>
              <w:t>p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4"/>
                <w:w w:val="113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99"/>
              </w:rPr>
              <w:t>-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66"/>
                <w:w w:val="199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3"/>
              </w:rPr>
              <w:t>Benefit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3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7"/>
                <w:w w:val="113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6"/>
              </w:rPr>
              <w:t>include: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  <w:p>
            <w:pPr>
              <w:spacing w:before="0" w:after="0" w:line="260" w:lineRule="exact"/>
              <w:ind w:left="13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0"/>
                <w:w w:val="79"/>
              </w:rPr>
              <w:t>+</w:t>
            </w:r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42"/>
                <w:w w:val="79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6"/>
              </w:rPr>
              <w:t>Postal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6"/>
                <w:w w:val="116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6"/>
              </w:rPr>
              <w:t>Updates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  <w:p>
            <w:pPr>
              <w:spacing w:before="0" w:after="0" w:line="245" w:lineRule="exact"/>
              <w:ind w:left="134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0"/>
                <w:w w:val="75"/>
              </w:rPr>
              <w:t>+</w:t>
            </w:r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41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Direct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1"/>
              </w:rPr>
              <w:t>Acces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1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3"/>
                <w:w w:val="11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7"/>
              </w:rPr>
              <w:t>Senio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7"/>
              </w:rPr>
              <w:t>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11"/>
                <w:w w:val="117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USPS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Personnel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13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0"/>
                <w:w w:val="79"/>
              </w:rPr>
              <w:t>+</w:t>
            </w:r>
            <w:r>
              <w:rPr>
                <w:rFonts w:ascii="Arial" w:hAnsi="Arial" w:cs="Arial" w:eastAsia="Arial"/>
                <w:sz w:val="24"/>
                <w:szCs w:val="24"/>
                <w:color w:val="262626"/>
                <w:spacing w:val="37"/>
                <w:w w:val="79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7"/>
              </w:rPr>
              <w:t>Educational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3"/>
                <w:w w:val="117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20"/>
              </w:rPr>
              <w:t>Seminars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2381" w:type="dxa"/>
            <w:tcBorders>
              <w:top w:val="single" w:sz="7.68" w:space="0" w:color="000000"/>
              <w:bottom w:val="single" w:sz="5.76" w:space="0" w:color="000000"/>
              <w:left w:val="single" w:sz="1.92" w:space="0" w:color="000000"/>
              <w:right w:val="single" w:sz="3.84" w:space="0" w:color="000000"/>
            </w:tcBorders>
          </w:tcPr>
          <w:p>
            <w:pPr>
              <w:spacing w:before="0" w:after="0" w:line="229" w:lineRule="exact"/>
              <w:ind w:left="4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7"/>
              </w:rPr>
              <w:t>Contributin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7"/>
              </w:rPr>
              <w:t>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5"/>
                <w:w w:val="117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262626"/>
                <w:spacing w:val="0"/>
                <w:w w:val="126"/>
              </w:rPr>
              <w:t>$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1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4"/>
              </w:rPr>
              <w:t>Non-Contributing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5712" w:type="dxa"/>
            <w:tcBorders>
              <w:top w:val="single" w:sz="7.68" w:space="0" w:color="000000"/>
              <w:bottom w:val="single" w:sz="5.76" w:space="0" w:color="000000"/>
              <w:left w:val="single" w:sz="7.68" w:space="0" w:color="000000"/>
              <w:right w:val="single" w:sz="3.84" w:space="0" w:color="000000"/>
            </w:tcBorders>
          </w:tcPr>
          <w:p>
            <w:pPr>
              <w:spacing w:before="0" w:after="0" w:line="228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13"/>
              </w:rPr>
              <w:t>Company: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gridSpan w:val="2"/>
            <w:tcBorders>
              <w:top w:val="single" w:sz="5.76" w:space="0" w:color="000000"/>
              <w:bottom w:val="single" w:sz="5.76" w:space="0" w:color="000000"/>
              <w:left w:val="single" w:sz="3.84" w:space="0" w:color="000000"/>
              <w:right w:val="single" w:sz="3.84" w:space="0" w:color="000000"/>
            </w:tcBorders>
          </w:tcPr>
          <w:p>
            <w:pPr>
              <w:spacing w:before="0" w:after="0" w:line="225" w:lineRule="exact"/>
              <w:ind w:left="12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Ne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4"/>
              </w:rPr>
              <w:t>Membership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  <w:p>
            <w:pPr>
              <w:spacing w:before="0" w:after="0" w:line="230" w:lineRule="exact"/>
              <w:ind w:left="12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Rene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4"/>
              </w:rPr>
              <w:t>Membership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5712" w:type="dxa"/>
            <w:tcBorders>
              <w:top w:val="single" w:sz="5.76" w:space="0" w:color="000000"/>
              <w:bottom w:val="single" w:sz="5.76" w:space="0" w:color="000000"/>
              <w:left w:val="single" w:sz="7.68" w:space="0" w:color="000000"/>
              <w:right w:val="single" w:sz="3.84" w:space="0" w:color="000000"/>
            </w:tcBorders>
          </w:tcPr>
          <w:p>
            <w:pPr>
              <w:spacing w:before="0" w:after="0" w:line="230" w:lineRule="exact"/>
              <w:ind w:left="101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Primar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4"/>
                <w:w w:val="115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Compan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8"/>
                <w:w w:val="115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Representative: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gridSpan w:val="2"/>
            <w:tcBorders>
              <w:top w:val="single" w:sz="5.76" w:space="0" w:color="000000"/>
              <w:bottom w:val="single" w:sz="7.68" w:space="0" w:color="000000"/>
              <w:left w:val="single" w:sz="3.84" w:space="0" w:color="000000"/>
              <w:right w:val="single" w:sz="3.84" w:space="0" w:color="000000"/>
            </w:tcBorders>
          </w:tcPr>
          <w:p>
            <w:pPr>
              <w:spacing w:before="0" w:after="0" w:line="225" w:lineRule="exact"/>
              <w:ind w:left="11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3"/>
              </w:rPr>
              <w:t>Phone: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5712" w:type="dxa"/>
            <w:tcBorders>
              <w:top w:val="single" w:sz="5.76" w:space="0" w:color="000000"/>
              <w:bottom w:val="single" w:sz="5.76" w:space="0" w:color="000000"/>
              <w:left w:val="single" w:sz="3.84" w:space="0" w:color="000000"/>
              <w:right w:val="single" w:sz="3.84" w:space="0" w:color="000000"/>
            </w:tcBorders>
          </w:tcPr>
          <w:p>
            <w:pPr>
              <w:spacing w:before="0" w:after="0" w:line="230" w:lineRule="exact"/>
              <w:ind w:left="91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15"/>
              </w:rPr>
              <w:t>Address: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gridSpan w:val="2"/>
            <w:tcBorders>
              <w:top w:val="single" w:sz="7.68" w:space="0" w:color="000000"/>
              <w:bottom w:val="single" w:sz="7.68" w:space="0" w:color="000000"/>
              <w:left w:val="single" w:sz="3.84" w:space="0" w:color="000000"/>
              <w:right w:val="single" w:sz="3.84" w:space="0" w:color="000000"/>
            </w:tcBorders>
          </w:tcPr>
          <w:p>
            <w:pPr>
              <w:spacing w:before="0" w:after="0" w:line="223" w:lineRule="exact"/>
              <w:ind w:left="110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1"/>
              </w:rPr>
              <w:t>Fax: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5712" w:type="dxa"/>
            <w:tcBorders>
              <w:top w:val="single" w:sz="5.76" w:space="0" w:color="000000"/>
              <w:bottom w:val="single" w:sz="5.76" w:space="0" w:color="000000"/>
              <w:left w:val="single" w:sz="3.84" w:space="0" w:color="000000"/>
              <w:right w:val="single" w:sz="7.68" w:space="0" w:color="000000"/>
            </w:tcBorders>
          </w:tcPr>
          <w:p>
            <w:pPr>
              <w:spacing w:before="0" w:after="0" w:line="230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City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5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03"/>
              </w:rPr>
              <w:t>ZI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8"/>
                <w:w w:val="104"/>
              </w:rPr>
              <w:t>P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484848"/>
                <w:spacing w:val="0"/>
                <w:w w:val="104"/>
              </w:rPr>
              <w:t>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gridSpan w:val="2"/>
            <w:tcBorders>
              <w:top w:val="single" w:sz="7.68" w:space="0" w:color="000000"/>
              <w:bottom w:val="single" w:sz="5.76" w:space="0" w:color="000000"/>
              <w:left w:val="single" w:sz="7.68" w:space="0" w:color="000000"/>
              <w:right w:val="single" w:sz="7.68" w:space="0" w:color="000000"/>
            </w:tcBorders>
          </w:tcPr>
          <w:p>
            <w:pPr>
              <w:spacing w:before="0" w:after="0" w:line="223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12"/>
              </w:rPr>
              <w:t>Email: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74" w:hRule="exact"/>
        </w:trPr>
        <w:tc>
          <w:tcPr>
            <w:tcW w:w="5712" w:type="dxa"/>
            <w:tcBorders>
              <w:top w:val="single" w:sz="5.76" w:space="0" w:color="000000"/>
              <w:bottom w:val="single" w:sz="5.76" w:space="0" w:color="000000"/>
              <w:left w:val="single" w:sz="3.84" w:space="0" w:color="000000"/>
              <w:right w:val="single" w:sz="7.68" w:space="0" w:color="000000"/>
            </w:tcBorders>
          </w:tcPr>
          <w:p>
            <w:pPr>
              <w:spacing w:before="0" w:after="0" w:line="230" w:lineRule="exact"/>
              <w:ind w:left="8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Additional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16"/>
                <w:w w:val="115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Compan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-8"/>
                <w:w w:val="115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262626"/>
                <w:spacing w:val="0"/>
                <w:w w:val="115"/>
              </w:rPr>
              <w:t>Representatives: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gridSpan w:val="2"/>
            <w:tcBorders>
              <w:top w:val="single" w:sz="5.76" w:space="0" w:color="000000"/>
              <w:bottom w:val="single" w:sz="7.68" w:space="0" w:color="000000"/>
              <w:left w:val="single" w:sz="7.68" w:space="0" w:color="000000"/>
              <w:right w:val="single" w:sz="7.68" w:space="0" w:color="000000"/>
            </w:tcBorders>
          </w:tcPr>
          <w:p>
            <w:pPr>
              <w:spacing w:before="0" w:after="0" w:line="225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31313"/>
                <w:spacing w:val="0"/>
                <w:w w:val="120"/>
              </w:rPr>
              <w:t>Phone/Fax/Email: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1926" w:hRule="exact"/>
        </w:trPr>
        <w:tc>
          <w:tcPr>
            <w:tcW w:w="8885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000000"/>
            </w:tcBorders>
          </w:tcPr>
          <w:p>
            <w:pPr/>
            <w:rPr/>
          </w:p>
        </w:tc>
      </w:tr>
    </w:tbl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40" w:bottom="280" w:left="1560" w:right="1540"/>
        </w:sectPr>
      </w:pPr>
      <w:rPr/>
    </w:p>
    <w:p>
      <w:pPr>
        <w:spacing w:before="37" w:after="0" w:line="240" w:lineRule="auto"/>
        <w:ind w:left="230" w:right="-76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6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7"/>
          <w:w w:val="11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9"/>
        </w:rPr>
        <w:t>Committee: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36" w:lineRule="exact"/>
        <w:ind w:left="235" w:right="1048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2.68pt;margin-top:46.449993pt;width:446.64pt;height:98.88pt;mso-position-horizontal-relative:page;mso-position-vertical-relative:paragraph;z-index:-2363" coordorigin="1654,929" coordsize="8933,1978">
            <v:group style="position:absolute;left:1661;top:958;width:8918;height:2" coordorigin="1661,958" coordsize="8918,2">
              <v:shape style="position:absolute;left:1661;top:958;width:8918;height:2" coordorigin="1661,958" coordsize="8918,0" path="m1661,958l10579,958e" filled="f" stroked="t" strokeweight=".72pt" strokecolor="#000000">
                <v:path arrowok="t"/>
              </v:shape>
            </v:group>
            <v:group style="position:absolute;left:10570;top:939;width:2;height:1920" coordorigin="10570,939" coordsize="2,1920">
              <v:shape style="position:absolute;left:10570;top:939;width:2;height:1920" coordorigin="10570,939" coordsize="0,1920" path="m10570,2859l10570,939e" filled="f" stroked="t" strokeweight=".96pt" strokecolor="#000000">
                <v:path arrowok="t"/>
              </v:shape>
            </v:group>
            <v:group style="position:absolute;left:1670;top:948;width:2;height:1949" coordorigin="1670,948" coordsize="2,1949">
              <v:shape style="position:absolute;left:1670;top:948;width:2;height:1949" coordorigin="1670,948" coordsize="0,1949" path="m1670,2897l1670,948e" filled="f" stroked="t" strokeweight=".96pt" strokecolor="#000000">
                <v:path arrowok="t"/>
              </v:shape>
            </v:group>
            <v:group style="position:absolute;left:1661;top:1198;width:8918;height:2" coordorigin="1661,1198" coordsize="8918,2">
              <v:shape style="position:absolute;left:1661;top:1198;width:8918;height:2" coordorigin="1661,1198" coordsize="8918,0" path="m1661,1198l10579,1198e" filled="f" stroked="t" strokeweight=".72pt" strokecolor="#000000">
                <v:path arrowok="t"/>
              </v:shape>
            </v:group>
            <v:group style="position:absolute;left:1661;top:2859;width:8914;height:2" coordorigin="1661,2859" coordsize="8914,2">
              <v:shape style="position:absolute;left:1661;top:2859;width:8914;height:2" coordorigin="1661,2859" coordsize="8914,0" path="m1661,2859l10574,2859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4"/>
        </w:rPr>
        <w:t>Membershi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4"/>
        </w:rPr>
        <w:t>Committee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3"/>
        </w:rPr>
        <w:t>Program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3"/>
        </w:rPr>
        <w:t>Committee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0" w:after="0" w:line="236" w:lineRule="exact"/>
        <w:ind w:left="43" w:right="1148" w:firstLine="-43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3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3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3"/>
        </w:rPr>
        <w:t>us?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3"/>
        </w:rPr>
        <w:t>Select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3"/>
        </w:rPr>
        <w:t>Option: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9" w:lineRule="exact"/>
        <w:ind w:left="86" w:right="-20"/>
        <w:jc w:val="left"/>
        <w:tabs>
          <w:tab w:pos="1320" w:val="left"/>
          <w:tab w:pos="32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</w:rPr>
        <w:t>oMailing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3"/>
          <w:w w:val="11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848"/>
          <w:spacing w:val="-1"/>
          <w:w w:val="11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-6"/>
          <w:w w:val="112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84848"/>
          <w:spacing w:val="4"/>
          <w:w w:val="11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-2"/>
          <w:w w:val="11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13"/>
          <w:w w:val="112"/>
          <w:u w:val="single" w:color="6A6A6A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  <w:u w:val="single" w:color="6A6A6A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  <w:u w:val="single" w:color="6A6A6A"/>
        </w:rPr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</w:rPr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2"/>
        </w:rPr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248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560" w:right="1540"/>
          <w:cols w:num="2" w:equalWidth="0">
            <w:col w:w="3874" w:space="1291"/>
            <w:col w:w="39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560" w:right="15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7" w:lineRule="exact"/>
        <w:ind w:left="235"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  <w:position w:val="-1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4"/>
          <w:position w:val="-1"/>
        </w:rPr>
        <w:t>Check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8"/>
          <w:b/>
          <w:bCs/>
        </w:rPr>
        <w:t>Paymen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-2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8"/>
          <w:b/>
          <w:bCs/>
        </w:rPr>
        <w:t>Instructions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560" w:right="1540"/>
          <w:cols w:num="2" w:equalWidth="0">
            <w:col w:w="1767" w:space="1669"/>
            <w:col w:w="5704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560" w:right="1540"/>
        </w:sectPr>
      </w:pPr>
      <w:rPr/>
    </w:p>
    <w:p>
      <w:pPr>
        <w:spacing w:before="33" w:after="0" w:line="240" w:lineRule="auto"/>
        <w:ind w:left="24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3.160004pt;margin-top:444.480011pt;width:446.16pt;height:49.68pt;mso-position-horizontal-relative:page;mso-position-vertical-relative:page;z-index:-2364" coordorigin="1663,8890" coordsize="8923,994">
            <v:group style="position:absolute;left:1670;top:8914;width:8909;height:2" coordorigin="1670,8914" coordsize="8909,2">
              <v:shape style="position:absolute;left:1670;top:8914;width:8909;height:2" coordorigin="1670,8914" coordsize="8909,0" path="m1670,8914l10579,8914e" filled="f" stroked="t" strokeweight=".48pt" strokecolor="#000000">
                <v:path arrowok="t"/>
              </v:shape>
            </v:group>
            <v:group style="position:absolute;left:10570;top:8899;width:2;height:970" coordorigin="10570,8899" coordsize="2,970">
              <v:shape style="position:absolute;left:10570;top:8899;width:2;height:970" coordorigin="10570,8899" coordsize="0,970" path="m10570,9869l10570,8899e" filled="f" stroked="t" strokeweight=".96pt" strokecolor="#000000">
                <v:path arrowok="t"/>
              </v:shape>
            </v:group>
            <v:group style="position:absolute;left:1675;top:8909;width:2;height:970" coordorigin="1675,8909" coordsize="2,970">
              <v:shape style="position:absolute;left:1675;top:8909;width:2;height:970" coordorigin="1675,8909" coordsize="0,970" path="m1675,9878l1675,8909e" filled="f" stroked="t" strokeweight=".48pt" strokecolor="#000000">
                <v:path arrowok="t"/>
              </v:shape>
            </v:group>
            <v:group style="position:absolute;left:1670;top:9859;width:8909;height:2" coordorigin="1670,9859" coordsize="8909,2">
              <v:shape style="position:absolute;left:1670;top:9859;width:8909;height:2" coordorigin="1670,9859" coordsize="8909,0" path="m1670,9859l10579,9859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1.358032pt;margin-top:13.300735pt;width:114.742505pt;height:.42pt;mso-position-horizontal-relative:page;mso-position-vertical-relative:paragraph;z-index:-2362" coordorigin="4427,266" coordsize="2295,8">
            <v:group style="position:absolute;left:4431;top:270;width:1430;height:2" coordorigin="4431,270" coordsize="1430,2">
              <v:shape style="position:absolute;left:4431;top:270;width:1430;height:2" coordorigin="4431,270" coordsize="1430,0" path="m4431,270l5861,270e" filled="f" stroked="t" strokeweight=".42pt" strokecolor="#252525">
                <v:path arrowok="t"/>
              </v:shape>
            </v:group>
            <v:group style="position:absolute;left:5869;top:270;width:848;height:2" coordorigin="5869,270" coordsize="848,2">
              <v:shape style="position:absolute;left:5869;top:270;width:848;height:2" coordorigin="5869,270" coordsize="848,0" path="m5869,270l6718,270e" filled="f" stroked="t" strokeweight=".42pt" strokecolor="#6A6A6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7"/>
        </w:rPr>
        <w:t>check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17"/>
        </w:rPr>
        <w:t>payable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626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848"/>
          <w:spacing w:val="0"/>
          <w:w w:val="208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245" w:right="-76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5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5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14"/>
          <w:w w:val="12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0"/>
        </w:rPr>
        <w:t>attac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21"/>
          <w:w w:val="12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20"/>
        </w:rPr>
        <w:t>check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5" w:lineRule="exact"/>
        <w:ind w:left="33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78"/>
        </w:rPr>
        <w:t>Mail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-29"/>
          <w:w w:val="17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3"/>
        </w:rPr>
        <w:t>to: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4"/>
        </w:rPr>
        <w:t>Postal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4"/>
        </w:rPr>
        <w:t>Custome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18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3"/>
          <w:spacing w:val="0"/>
          <w:w w:val="114"/>
        </w:rPr>
        <w:t>Council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560" w:right="1540"/>
          <w:cols w:num="2" w:equalWidth="0">
            <w:col w:w="3885" w:space="1349"/>
            <w:col w:w="3906"/>
          </w:cols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92" w:after="0" w:line="240" w:lineRule="auto"/>
        <w:ind w:left="35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319998pt;height:68.16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2827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83454"/>
          <w:spacing w:val="0"/>
          <w:w w:val="100"/>
          <w:b/>
          <w:bCs/>
        </w:rPr>
        <w:t>Membership</w:t>
      </w:r>
      <w:r>
        <w:rPr>
          <w:rFonts w:ascii="Arial" w:hAnsi="Arial" w:cs="Arial" w:eastAsia="Arial"/>
          <w:sz w:val="27"/>
          <w:szCs w:val="27"/>
          <w:color w:val="083454"/>
          <w:spacing w:val="6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83454"/>
          <w:spacing w:val="0"/>
          <w:w w:val="100"/>
          <w:b/>
          <w:bCs/>
        </w:rPr>
        <w:t>Growth</w:t>
      </w:r>
      <w:r>
        <w:rPr>
          <w:rFonts w:ascii="Arial" w:hAnsi="Arial" w:cs="Arial" w:eastAsia="Arial"/>
          <w:sz w:val="27"/>
          <w:szCs w:val="27"/>
          <w:color w:val="08345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83454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27"/>
          <w:szCs w:val="27"/>
          <w:color w:val="08345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83454"/>
          <w:spacing w:val="0"/>
          <w:w w:val="103"/>
          <w:b/>
          <w:bCs/>
        </w:rPr>
        <w:t>Practices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85" w:right="204" w:firstLine="-365"/>
        <w:jc w:val="left"/>
        <w:tabs>
          <w:tab w:pos="4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0"/>
          <w:w w:val="71"/>
          <w:b/>
          <w:bCs/>
        </w:rPr>
        <w:t>-1.</w:t>
      </w:r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0"/>
          <w:w w:val="100"/>
          <w:b/>
          <w:bCs/>
        </w:rPr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Reac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United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Way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Offe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provide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annual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session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(no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1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hour)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Non-Profit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101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session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should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focu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definitio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non-profit,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value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clean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list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(increased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ROI,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decreases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waste,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keeps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donor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member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current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incentive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available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(wha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mean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them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EDDM,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even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basics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size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shape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option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maximum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savings.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should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hoste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by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Unite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Way,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include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bot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industr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speaker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25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480" w:right="96" w:firstLine="-36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624252"/>
          <w:spacing w:val="0"/>
          <w:w w:val="81"/>
          <w:b/>
          <w:bCs/>
        </w:rPr>
        <w:t>..I.</w:t>
      </w:r>
      <w:r>
        <w:rPr>
          <w:rFonts w:ascii="Arial" w:hAnsi="Arial" w:cs="Arial" w:eastAsia="Arial"/>
          <w:sz w:val="20"/>
          <w:szCs w:val="20"/>
          <w:color w:val="624252"/>
          <w:spacing w:val="0"/>
          <w:w w:val="81"/>
          <w:b/>
          <w:bCs/>
        </w:rPr>
        <w:t>   </w:t>
      </w:r>
      <w:r>
        <w:rPr>
          <w:rFonts w:ascii="Arial" w:hAnsi="Arial" w:cs="Arial" w:eastAsia="Arial"/>
          <w:sz w:val="20"/>
          <w:szCs w:val="20"/>
          <w:color w:val="624252"/>
          <w:spacing w:val="8"/>
          <w:w w:val="81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Chamber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Commerce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Joining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Chamber</w:t>
      </w:r>
      <w:r>
        <w:rPr>
          <w:rFonts w:ascii="Arial" w:hAnsi="Arial" w:cs="Arial" w:eastAsia="Arial"/>
          <w:sz w:val="19"/>
          <w:szCs w:val="19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Commerce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gives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access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wide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number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businesses</w:t>
      </w:r>
      <w:r>
        <w:rPr>
          <w:rFonts w:ascii="Arial" w:hAnsi="Arial" w:cs="Arial" w:eastAsia="Arial"/>
          <w:sz w:val="19"/>
          <w:szCs w:val="19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214"/>
        </w:rPr>
        <w:t>-</w:t>
      </w:r>
      <w:r>
        <w:rPr>
          <w:rFonts w:ascii="Arial" w:hAnsi="Arial" w:cs="Arial" w:eastAsia="Arial"/>
          <w:sz w:val="19"/>
          <w:szCs w:val="19"/>
          <w:color w:val="0C0C0C"/>
          <w:spacing w:val="-77"/>
          <w:w w:val="21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many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whom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even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aware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power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k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speak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events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tim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(abou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51"/>
        </w:rPr>
        <w:t>15-</w:t>
      </w:r>
      <w:r>
        <w:rPr>
          <w:rFonts w:ascii="Arial" w:hAnsi="Arial" w:cs="Arial" w:eastAsia="Arial"/>
          <w:sz w:val="19"/>
          <w:szCs w:val="19"/>
          <w:color w:val="0C0C0C"/>
          <w:spacing w:val="-42"/>
          <w:w w:val="151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20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minutes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give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specifi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examples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work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businesses.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Idea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could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include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package</w:t>
      </w:r>
      <w:r>
        <w:rPr>
          <w:rFonts w:ascii="Arial" w:hAnsi="Arial" w:cs="Arial" w:eastAsia="Arial"/>
          <w:sz w:val="19"/>
          <w:szCs w:val="19"/>
          <w:color w:val="0C0C0C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EDDM,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lis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rentals,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self-mailers,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using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Q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code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size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shape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options,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etc.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Worksho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currentl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available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Advisor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Committe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PCCAC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sure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have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handouts,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including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sign-up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shee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join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PCC!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75" w:right="147" w:firstLine="-36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624252"/>
          <w:spacing w:val="0"/>
          <w:w w:val="81"/>
          <w:b/>
          <w:bCs/>
        </w:rPr>
        <w:t>..,j.</w:t>
      </w:r>
      <w:r>
        <w:rPr>
          <w:rFonts w:ascii="Arial" w:hAnsi="Arial" w:cs="Arial" w:eastAsia="Arial"/>
          <w:sz w:val="16"/>
          <w:szCs w:val="16"/>
          <w:color w:val="624252"/>
          <w:spacing w:val="0"/>
          <w:w w:val="81"/>
          <w:b/>
          <w:bCs/>
        </w:rPr>
        <w:t>    </w:t>
      </w:r>
      <w:r>
        <w:rPr>
          <w:rFonts w:ascii="Arial" w:hAnsi="Arial" w:cs="Arial" w:eastAsia="Arial"/>
          <w:sz w:val="16"/>
          <w:szCs w:val="16"/>
          <w:color w:val="624252"/>
          <w:spacing w:val="3"/>
          <w:w w:val="81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Add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valu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Sponsor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Mailers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Surve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sponsors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determin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wha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kind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customer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prospect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need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Arrang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even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specificall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invit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customers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prospect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focu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Mailing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Idea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Non-Mailer</w:t>
      </w:r>
      <w:r>
        <w:rPr>
          <w:rFonts w:ascii="Arial" w:hAnsi="Arial" w:cs="Arial" w:eastAsia="Arial"/>
          <w:sz w:val="20"/>
          <w:szCs w:val="20"/>
          <w:color w:val="0C0C0C"/>
          <w:spacing w:val="-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explain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incentives,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design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ideas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visibilit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and/o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applicable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product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services.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Invit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Sponsor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to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contribut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sell)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panel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discussion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Worksho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presentatio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developed.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475" w:right="70" w:firstLine="-3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0"/>
          <w:w w:val="73"/>
          <w:b/>
          <w:bCs/>
        </w:rPr>
        <w:t>-1.</w:t>
      </w:r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0"/>
          <w:w w:val="73"/>
          <w:b/>
          <w:bCs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color w:val="624252"/>
          <w:spacing w:val="35"/>
          <w:w w:val="73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Augmen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rented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list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specifi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topi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Program,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need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target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specifi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mailers/businesse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1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attend.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afrai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lis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hopefull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using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to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provide</w:t>
      </w:r>
      <w:r>
        <w:rPr>
          <w:rFonts w:ascii="Arial" w:hAnsi="Arial" w:cs="Arial" w:eastAsia="Arial"/>
          <w:sz w:val="19"/>
          <w:szCs w:val="19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professiona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guidance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lis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selection.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470" w:right="751" w:firstLine="-36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624252"/>
          <w:spacing w:val="0"/>
          <w:w w:val="82"/>
        </w:rPr>
        <w:t>"""</w:t>
      </w:r>
      <w:r>
        <w:rPr>
          <w:rFonts w:ascii="Arial" w:hAnsi="Arial" w:cs="Arial" w:eastAsia="Arial"/>
          <w:sz w:val="19"/>
          <w:szCs w:val="19"/>
          <w:color w:val="624252"/>
          <w:spacing w:val="0"/>
          <w:w w:val="82"/>
        </w:rPr>
        <w:t>   </w:t>
      </w:r>
      <w:r>
        <w:rPr>
          <w:rFonts w:ascii="Arial" w:hAnsi="Arial" w:cs="Arial" w:eastAsia="Arial"/>
          <w:sz w:val="19"/>
          <w:szCs w:val="19"/>
          <w:color w:val="624252"/>
          <w:spacing w:val="19"/>
          <w:w w:val="82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Augmen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list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sending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valuabl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newspapers,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association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newsletters,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group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websites.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means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planned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advance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usually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needs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several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weeks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befor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event.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470" w:right="54" w:firstLine="-360"/>
        <w:jc w:val="left"/>
        <w:tabs>
          <w:tab w:pos="46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624252"/>
          <w:spacing w:val="0"/>
          <w:w w:val="53"/>
          <w:b/>
          <w:bCs/>
        </w:rPr>
        <w:t>'Oil.</w:t>
      </w:r>
      <w:r>
        <w:rPr>
          <w:rFonts w:ascii="Arial" w:hAnsi="Arial" w:cs="Arial" w:eastAsia="Arial"/>
          <w:sz w:val="16"/>
          <w:szCs w:val="16"/>
          <w:color w:val="624252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624252"/>
          <w:spacing w:val="0"/>
          <w:w w:val="100"/>
          <w:b/>
          <w:bCs/>
        </w:rPr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Ask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sponsor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  <w:i/>
        </w:rPr>
        <w:t>lin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  <w:i/>
        </w:rPr>
        <w:t>k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  <w:b/>
          <w:bCs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website.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afrai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ask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link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website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to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websit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enhance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websit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provide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opportunitie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yo</w:t>
      </w:r>
      <w:r>
        <w:rPr>
          <w:rFonts w:ascii="Arial" w:hAnsi="Arial" w:cs="Arial" w:eastAsia="Arial"/>
          <w:sz w:val="19"/>
          <w:szCs w:val="19"/>
          <w:color w:val="0C0C0C"/>
          <w:spacing w:val="2"/>
          <w:w w:val="103"/>
        </w:rPr>
        <w:t>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475" w:right="87" w:firstLine="-3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624252"/>
          <w:spacing w:val="0"/>
          <w:w w:val="78"/>
          <w:b/>
          <w:bCs/>
        </w:rPr>
        <w:t>..I.</w:t>
      </w:r>
      <w:r>
        <w:rPr>
          <w:rFonts w:ascii="Arial" w:hAnsi="Arial" w:cs="Arial" w:eastAsia="Arial"/>
          <w:sz w:val="20"/>
          <w:szCs w:val="20"/>
          <w:color w:val="624252"/>
          <w:spacing w:val="0"/>
          <w:w w:val="78"/>
          <w:b/>
          <w:bCs/>
        </w:rPr>
        <w:t>   </w:t>
      </w:r>
      <w:r>
        <w:rPr>
          <w:rFonts w:ascii="Arial" w:hAnsi="Arial" w:cs="Arial" w:eastAsia="Arial"/>
          <w:sz w:val="20"/>
          <w:szCs w:val="20"/>
          <w:color w:val="624252"/>
          <w:spacing w:val="26"/>
          <w:w w:val="78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Develop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flier,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describing</w:t>
      </w:r>
      <w:r>
        <w:rPr>
          <w:rFonts w:ascii="Arial" w:hAnsi="Arial" w:cs="Arial" w:eastAsia="Arial"/>
          <w:sz w:val="19"/>
          <w:szCs w:val="19"/>
          <w:color w:val="0C0C0C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benefit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PCC,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Entr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Unit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  <w:b/>
          <w:bCs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BMEUs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  <w:b/>
          <w:bCs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Postmasters,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Servic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Networ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BSN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representative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othe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members.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There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leas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sample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templat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invitatio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Toolkit.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461" w:right="63" w:firstLine="-36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624252"/>
          <w:spacing w:val="0"/>
          <w:w w:val="60"/>
          <w:b/>
          <w:bCs/>
        </w:rPr>
        <w:t>.ol.</w:t>
      </w:r>
      <w:r>
        <w:rPr>
          <w:rFonts w:ascii="Arial" w:hAnsi="Arial" w:cs="Arial" w:eastAsia="Arial"/>
          <w:sz w:val="20"/>
          <w:szCs w:val="20"/>
          <w:color w:val="624252"/>
          <w:spacing w:val="0"/>
          <w:w w:val="60"/>
          <w:b/>
          <w:bCs/>
        </w:rPr>
        <w:t>    </w:t>
      </w:r>
      <w:r>
        <w:rPr>
          <w:rFonts w:ascii="Arial" w:hAnsi="Arial" w:cs="Arial" w:eastAsia="Arial"/>
          <w:sz w:val="20"/>
          <w:szCs w:val="20"/>
          <w:color w:val="624252"/>
          <w:spacing w:val="32"/>
          <w:w w:val="6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Invit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school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  <w:b/>
          <w:bCs/>
        </w:rPr>
        <w:t>participation.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6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high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schools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colleges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trad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schools.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If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design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program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invit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special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session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value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ask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teachers/administrator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-3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join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PCC,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so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student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industry.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student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committees,</w:t>
      </w:r>
      <w:r>
        <w:rPr>
          <w:rFonts w:ascii="Arial" w:hAnsi="Arial" w:cs="Arial" w:eastAsia="Arial"/>
          <w:sz w:val="19"/>
          <w:szCs w:val="19"/>
          <w:color w:val="0C0C0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like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communications;</w:t>
      </w:r>
      <w:r>
        <w:rPr>
          <w:rFonts w:ascii="Arial" w:hAnsi="Arial" w:cs="Arial" w:eastAsia="Arial"/>
          <w:sz w:val="19"/>
          <w:szCs w:val="19"/>
          <w:color w:val="0C0C0C"/>
          <w:spacing w:val="-9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arrange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speak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schools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20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minut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presentatio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relate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topi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38"/>
        </w:rPr>
        <w:t>-like</w:t>
      </w:r>
      <w:r>
        <w:rPr>
          <w:rFonts w:ascii="Arial" w:hAnsi="Arial" w:cs="Arial" w:eastAsia="Arial"/>
          <w:sz w:val="19"/>
          <w:szCs w:val="19"/>
          <w:color w:val="0C0C0C"/>
          <w:spacing w:val="-14"/>
          <w:w w:val="138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Business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25"/>
          <w:i/>
        </w:rPr>
        <w:t>Mail-</w:t>
      </w:r>
      <w:r>
        <w:rPr>
          <w:rFonts w:ascii="Arial" w:hAnsi="Arial" w:cs="Arial" w:eastAsia="Arial"/>
          <w:sz w:val="20"/>
          <w:szCs w:val="20"/>
          <w:color w:val="0C0C0C"/>
          <w:spacing w:val="-21"/>
          <w:w w:val="125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What</w:t>
      </w:r>
      <w:r>
        <w:rPr>
          <w:rFonts w:ascii="Arial" w:hAnsi="Arial" w:cs="Arial" w:eastAsia="Arial"/>
          <w:sz w:val="20"/>
          <w:szCs w:val="20"/>
          <w:color w:val="0C0C0C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it;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How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use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it.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Worksho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presentatio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developed.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2" w:lineRule="auto"/>
        <w:ind w:left="461" w:right="314" w:firstLine="-360"/>
        <w:jc w:val="left"/>
        <w:tabs>
          <w:tab w:pos="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24252"/>
          <w:spacing w:val="0"/>
          <w:w w:val="74"/>
          <w:b/>
          <w:bCs/>
        </w:rPr>
        <w:t>,;,i.</w:t>
      </w:r>
      <w:r>
        <w:rPr>
          <w:rFonts w:ascii="Times New Roman" w:hAnsi="Times New Roman" w:cs="Times New Roman" w:eastAsia="Times New Roman"/>
          <w:sz w:val="16"/>
          <w:szCs w:val="16"/>
          <w:color w:val="624252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24252"/>
          <w:spacing w:val="0"/>
          <w:w w:val="100"/>
          <w:b/>
          <w:bCs/>
        </w:rPr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Databas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Management.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Without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routin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maintenance,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database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deteriorate,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rat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over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2%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per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mont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that'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25%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error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rat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jus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year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!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Alway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validat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accuracy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original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poin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data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entry.</w:t>
      </w:r>
      <w:r>
        <w:rPr>
          <w:rFonts w:ascii="Arial" w:hAnsi="Arial" w:cs="Arial" w:eastAsia="Arial"/>
          <w:sz w:val="20"/>
          <w:szCs w:val="20"/>
          <w:color w:val="0C0C0C"/>
          <w:spacing w:val="54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If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softwar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accomplish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this,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website,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fre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lookups: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hyperlink r:id="rId32">
        <w:r>
          <w:rPr>
            <w:rFonts w:ascii="Arial" w:hAnsi="Arial" w:cs="Arial" w:eastAsia="Arial"/>
            <w:sz w:val="19"/>
            <w:szCs w:val="19"/>
            <w:color w:val="002393"/>
            <w:spacing w:val="0"/>
            <w:w w:val="104"/>
          </w:rPr>
          <w:t>www.usps.co</w:t>
        </w:r>
        <w:r>
          <w:rPr>
            <w:rFonts w:ascii="Arial" w:hAnsi="Arial" w:cs="Arial" w:eastAsia="Arial"/>
            <w:sz w:val="19"/>
            <w:szCs w:val="19"/>
            <w:color w:val="002393"/>
            <w:spacing w:val="3"/>
            <w:w w:val="104"/>
          </w:rPr>
          <w:t>m</w:t>
        </w:r>
        <w:r>
          <w:rPr>
            <w:rFonts w:ascii="Arial" w:hAnsi="Arial" w:cs="Arial" w:eastAsia="Arial"/>
            <w:sz w:val="19"/>
            <w:szCs w:val="19"/>
            <w:color w:val="0C0C0C"/>
            <w:spacing w:val="0"/>
            <w:w w:val="104"/>
          </w:rPr>
          <w:t>.</w:t>
        </w:r>
        <w:r>
          <w:rPr>
            <w:rFonts w:ascii="Arial" w:hAnsi="Arial" w:cs="Arial" w:eastAsia="Arial"/>
            <w:sz w:val="19"/>
            <w:szCs w:val="19"/>
            <w:color w:val="0C0C0C"/>
            <w:spacing w:val="0"/>
            <w:w w:val="104"/>
          </w:rPr>
          <w:t> </w:t>
        </w:r>
        <w:r>
          <w:rPr>
            <w:rFonts w:ascii="Arial" w:hAnsi="Arial" w:cs="Arial" w:eastAsia="Arial"/>
            <w:sz w:val="19"/>
            <w:szCs w:val="19"/>
            <w:color w:val="0C0C0C"/>
            <w:spacing w:val="2"/>
            <w:w w:val="104"/>
          </w:rPr>
          <w:t> </w:t>
        </w:r>
      </w:hyperlink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Do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delay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updatin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databas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when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receive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address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correction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fro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customers.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Diligence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will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save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your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PC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bot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tim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  <w:i/>
        </w:rPr>
        <w:t>money!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March</w:t>
      </w:r>
      <w:r>
        <w:rPr>
          <w:rFonts w:ascii="Arial" w:hAnsi="Arial" w:cs="Arial" w:eastAsia="Arial"/>
          <w:sz w:val="19"/>
          <w:szCs w:val="19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2014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060" w:bottom="280" w:left="960" w:right="6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2361" coordorigin="0,0" coordsize="12240,15840">
            <v:shape style="position:absolute;left:0;top:0;width:12240;height:15840" type="#_x0000_t75">
              <v:imagedata r:id="rId34" o:title=""/>
            </v:shape>
            <v:shape style="position:absolute;left:11597;top:10214;width:230;height:1286" type="#_x0000_t75">
              <v:imagedata r:id="rId3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341" w:lineRule="exact"/>
        <w:ind w:right="188"/>
        <w:jc w:val="right"/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99.839996pt;margin-top:3.061641pt;width:97.919998pt;height:40.32pt;mso-position-horizontal-relative:page;mso-position-vertical-relative:paragraph;z-index:-2360" type="#_x0000_t75">
            <v:imagedata r:id="rId36" o:title=""/>
          </v:shape>
        </w:pict>
      </w:r>
      <w:r>
        <w:rPr/>
        <w:pict>
          <v:group style="position:absolute;margin-left:231.141632pt;margin-top:-4.500165pt;width:41.548186pt;height:.1pt;mso-position-horizontal-relative:page;mso-position-vertical-relative:paragraph;z-index:-2359" coordorigin="4623,-90" coordsize="831,2">
            <v:shape style="position:absolute;left:4623;top:-90;width:831;height:2" coordorigin="4623,-90" coordsize="831,0" path="m4623,-90l5454,-90e" filled="f" stroked="t" strokeweight=".716348pt" strokecolor="#A3CCCC">
              <v:path arrowok="t"/>
            </v:shape>
          </v:group>
          <w10:wrap type="none"/>
        </w:pict>
      </w:r>
      <w:r>
        <w:rPr/>
        <w:pict>
          <v:group style="position:absolute;margin-left:466.97525pt;margin-top:-.135909pt;width:47.472917pt;height:46.891481pt;mso-position-horizontal-relative:page;mso-position-vertical-relative:paragraph;z-index:-2357" coordorigin="9340,-3" coordsize="949,938">
            <v:group style="position:absolute;left:9632;top:-3;width:657;height:426" coordorigin="9632,-3" coordsize="657,426">
              <v:shape style="position:absolute;left:9632;top:-3;width:657;height:426" coordorigin="9632,-3" coordsize="657,426" path="m9632,-3l10289,-3,10289,423,9632,423,9632,-3e" filled="t" fillcolor="#0C3159" stroked="f">
                <v:path arrowok="t"/>
                <v:fill/>
              </v:shape>
            </v:group>
            <v:group style="position:absolute;left:9340;top:270;width:930;height:426" coordorigin="9340,270" coordsize="930,426">
              <v:shape style="position:absolute;left:9340;top:270;width:930;height:426" coordorigin="9340,270" coordsize="930,426" path="m9340,270l10270,270,10270,696,9340,696,9340,270e" filled="t" fillcolor="#0C3159" stroked="f">
                <v:path arrowok="t"/>
                <v:fill/>
              </v:shape>
            </v:group>
            <v:group style="position:absolute;left:9540;top:509;width:749;height:426" coordorigin="9540,509" coordsize="749,426">
              <v:shape style="position:absolute;left:9540;top:509;width:749;height:426" coordorigin="9540,509" coordsize="749,426" path="m9540,509l10289,509,10289,935,9540,935,9540,509e" filled="t" fillcolor="#0C315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2"/>
          <w:szCs w:val="32"/>
          <w:color w:val="CFEBF0"/>
          <w:spacing w:val="0"/>
          <w:w w:val="51"/>
          <w:position w:val="-3"/>
        </w:rPr>
        <w:t>POSTAL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56" w:lineRule="exact"/>
        <w:ind w:right="211"/>
        <w:jc w:val="right"/>
        <w:tabs>
          <w:tab w:pos="26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990AA"/>
          <w:w w:val="108"/>
          <w:position w:val="-3"/>
        </w:rPr>
        <w:t>•</w:t>
      </w:r>
      <w:r>
        <w:rPr>
          <w:rFonts w:ascii="Arial" w:hAnsi="Arial" w:cs="Arial" w:eastAsia="Arial"/>
          <w:sz w:val="32"/>
          <w:szCs w:val="32"/>
          <w:color w:val="5990AA"/>
          <w:w w:val="100"/>
          <w:position w:val="-3"/>
        </w:rPr>
        <w:tab/>
      </w:r>
      <w:r>
        <w:rPr>
          <w:rFonts w:ascii="Arial" w:hAnsi="Arial" w:cs="Arial" w:eastAsia="Arial"/>
          <w:sz w:val="32"/>
          <w:szCs w:val="32"/>
          <w:color w:val="5990AA"/>
          <w:w w:val="100"/>
          <w:position w:val="-3"/>
        </w:rPr>
      </w:r>
      <w:r>
        <w:rPr>
          <w:rFonts w:ascii="Arial" w:hAnsi="Arial" w:cs="Arial" w:eastAsia="Arial"/>
          <w:sz w:val="32"/>
          <w:szCs w:val="32"/>
          <w:color w:val="CFEBF0"/>
          <w:spacing w:val="0"/>
          <w:w w:val="50"/>
          <w:position w:val="-3"/>
        </w:rPr>
        <w:t>CUSTOMER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right="195"/>
        <w:jc w:val="right"/>
        <w:tabs>
          <w:tab w:pos="284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227.321106pt;margin-top:17.708078pt;width:45.368709pt;height:.1pt;mso-position-horizontal-relative:page;mso-position-vertical-relative:paragraph;z-index:-2358" coordorigin="4546,354" coordsize="907,2">
            <v:shape style="position:absolute;left:4546;top:354;width:907;height:2" coordorigin="4546,354" coordsize="907,0" path="m4546,354l5454,354e" filled="f" stroked="t" strokeweight="1.193913pt" strokecolor="#A0C8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5990AA"/>
          <w:w w:val="37"/>
          <w:position w:val="1"/>
        </w:rPr>
        <w:t>···.</w:t>
      </w:r>
      <w:r>
        <w:rPr>
          <w:rFonts w:ascii="Arial" w:hAnsi="Arial" w:cs="Arial" w:eastAsia="Arial"/>
          <w:sz w:val="32"/>
          <w:szCs w:val="32"/>
          <w:color w:val="5990AA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5990AA"/>
          <w:w w:val="100"/>
          <w:position w:val="1"/>
        </w:rPr>
      </w:r>
      <w:r>
        <w:rPr>
          <w:rFonts w:ascii="Arial" w:hAnsi="Arial" w:cs="Arial" w:eastAsia="Arial"/>
          <w:sz w:val="32"/>
          <w:szCs w:val="32"/>
          <w:color w:val="CFEBF0"/>
          <w:spacing w:val="0"/>
          <w:w w:val="51"/>
          <w:position w:val="1"/>
        </w:rPr>
        <w:t>COUNCIL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exact"/>
        <w:ind w:right="2165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C0C0C"/>
          <w:spacing w:val="0"/>
          <w:w w:val="102"/>
          <w:position w:val="-3"/>
        </w:rPr>
        <w:t>®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22" w:lineRule="exact"/>
        <w:ind w:left="676" w:right="581"/>
        <w:jc w:val="center"/>
        <w:tabs>
          <w:tab w:pos="664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Join</w:t>
      </w:r>
      <w:r>
        <w:rPr>
          <w:rFonts w:ascii="Arial" w:hAnsi="Arial" w:cs="Arial" w:eastAsia="Arial"/>
          <w:sz w:val="35"/>
          <w:szCs w:val="35"/>
          <w:color w:val="0C0C0C"/>
          <w:spacing w:val="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th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35"/>
          <w:szCs w:val="35"/>
          <w:color w:val="0C0C0C"/>
          <w:spacing w:val="1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Postal</w:t>
      </w:r>
      <w:r>
        <w:rPr>
          <w:rFonts w:ascii="Arial" w:hAnsi="Arial" w:cs="Arial" w:eastAsia="Arial"/>
          <w:sz w:val="35"/>
          <w:szCs w:val="35"/>
          <w:color w:val="0C0C0C"/>
          <w:spacing w:val="2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Custome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r</w:t>
      </w:r>
      <w:r>
        <w:rPr>
          <w:rFonts w:ascii="Arial" w:hAnsi="Arial" w:cs="Arial" w:eastAsia="Arial"/>
          <w:sz w:val="35"/>
          <w:szCs w:val="35"/>
          <w:color w:val="0C0C0C"/>
          <w:spacing w:val="3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Council</w:t>
      </w:r>
      <w:r>
        <w:rPr>
          <w:rFonts w:ascii="Arial" w:hAnsi="Arial" w:cs="Arial" w:eastAsia="Arial"/>
          <w:sz w:val="35"/>
          <w:szCs w:val="35"/>
          <w:color w:val="0C0C0C"/>
          <w:spacing w:val="-7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  <w:position w:val="1"/>
        </w:rPr>
        <w:t>and</w:t>
      </w:r>
      <w:r>
        <w:rPr>
          <w:rFonts w:ascii="Arial" w:hAnsi="Arial" w:cs="Arial" w:eastAsia="Arial"/>
          <w:sz w:val="35"/>
          <w:szCs w:val="35"/>
          <w:color w:val="0C0C0C"/>
          <w:spacing w:val="1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1"/>
          <w:b/>
          <w:bCs/>
          <w:position w:val="1"/>
        </w:rPr>
        <w:t>start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1455" w:right="1313"/>
        <w:jc w:val="center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networking</w:t>
      </w:r>
      <w:r>
        <w:rPr>
          <w:rFonts w:ascii="Arial" w:hAnsi="Arial" w:cs="Arial" w:eastAsia="Arial"/>
          <w:sz w:val="35"/>
          <w:szCs w:val="35"/>
          <w:color w:val="0C0C0C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5"/>
          <w:szCs w:val="35"/>
          <w:color w:val="0C0C0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build</w:t>
      </w:r>
      <w:r>
        <w:rPr>
          <w:rFonts w:ascii="Arial" w:hAnsi="Arial" w:cs="Arial" w:eastAsia="Arial"/>
          <w:sz w:val="35"/>
          <w:szCs w:val="35"/>
          <w:color w:val="0C0C0C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5"/>
          <w:szCs w:val="35"/>
          <w:color w:val="0C0C0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C0C0C"/>
          <w:spacing w:val="0"/>
          <w:w w:val="102"/>
          <w:b/>
          <w:bCs/>
        </w:rPr>
        <w:t>business.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763" w:right="2548"/>
        <w:jc w:val="center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E40501"/>
          <w:spacing w:val="0"/>
          <w:w w:val="100"/>
        </w:rPr>
        <w:t>[Insert</w:t>
      </w:r>
      <w:r>
        <w:rPr>
          <w:rFonts w:ascii="Arial" w:hAnsi="Arial" w:cs="Arial" w:eastAsia="Arial"/>
          <w:sz w:val="35"/>
          <w:szCs w:val="35"/>
          <w:color w:val="E40501"/>
          <w:spacing w:val="2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E40501"/>
          <w:spacing w:val="0"/>
          <w:w w:val="100"/>
        </w:rPr>
        <w:t>Name</w:t>
      </w:r>
      <w:r>
        <w:rPr>
          <w:rFonts w:ascii="Arial" w:hAnsi="Arial" w:cs="Arial" w:eastAsia="Arial"/>
          <w:sz w:val="35"/>
          <w:szCs w:val="35"/>
          <w:color w:val="E40501"/>
          <w:spacing w:val="24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E40501"/>
          <w:spacing w:val="0"/>
          <w:w w:val="100"/>
        </w:rPr>
        <w:t>o</w:t>
      </w:r>
      <w:r>
        <w:rPr>
          <w:rFonts w:ascii="Arial" w:hAnsi="Arial" w:cs="Arial" w:eastAsia="Arial"/>
          <w:sz w:val="35"/>
          <w:szCs w:val="35"/>
          <w:color w:val="E40501"/>
          <w:spacing w:val="0"/>
          <w:w w:val="100"/>
        </w:rPr>
        <w:t>f</w:t>
      </w:r>
      <w:r>
        <w:rPr>
          <w:rFonts w:ascii="Arial" w:hAnsi="Arial" w:cs="Arial" w:eastAsia="Arial"/>
          <w:sz w:val="35"/>
          <w:szCs w:val="35"/>
          <w:color w:val="E40501"/>
          <w:spacing w:val="12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E40501"/>
          <w:spacing w:val="0"/>
          <w:w w:val="102"/>
        </w:rPr>
        <w:t>PCC]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1" w:lineRule="auto"/>
        <w:ind w:left="154" w:right="324" w:firstLine="1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tw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heads</w:t>
      </w:r>
      <w:r>
        <w:rPr>
          <w:rFonts w:ascii="Arial" w:hAnsi="Arial" w:cs="Arial" w:eastAsia="Arial"/>
          <w:sz w:val="24"/>
          <w:szCs w:val="24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bette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tha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imagine</w:t>
      </w:r>
      <w:r>
        <w:rPr>
          <w:rFonts w:ascii="Arial" w:hAnsi="Arial" w:cs="Arial" w:eastAsia="Arial"/>
          <w:sz w:val="24"/>
          <w:szCs w:val="24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wha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whole</w:t>
      </w:r>
      <w:r>
        <w:rPr>
          <w:rFonts w:ascii="Arial" w:hAnsi="Arial" w:cs="Arial" w:eastAsia="Arial"/>
          <w:sz w:val="24"/>
          <w:szCs w:val="24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group</w:t>
      </w:r>
      <w:r>
        <w:rPr>
          <w:rFonts w:ascii="Arial" w:hAnsi="Arial" w:cs="Arial" w:eastAsia="Arial"/>
          <w:sz w:val="24"/>
          <w:szCs w:val="24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2"/>
        </w:rPr>
        <w:t>like-minded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people</w:t>
      </w:r>
      <w:r>
        <w:rPr>
          <w:rFonts w:ascii="Arial" w:hAnsi="Arial" w:cs="Arial" w:eastAsia="Arial"/>
          <w:sz w:val="24"/>
          <w:szCs w:val="24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2"/>
        </w:rPr>
        <w:t>accomplish.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That'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idea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behind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Custome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Council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bring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togethe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and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2" w:lineRule="auto"/>
        <w:ind w:left="140" w:right="50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industr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executives,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people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mail-relate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d</w:t>
      </w:r>
      <w:r>
        <w:rPr>
          <w:rFonts w:ascii="Arial" w:hAnsi="Arial" w:cs="Arial" w:eastAsia="Arial"/>
          <w:sz w:val="19"/>
          <w:szCs w:val="19"/>
          <w:color w:val="0C0C0C"/>
          <w:spacing w:val="3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vendors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who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share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15"/>
        </w:rPr>
        <w:t>goals-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1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15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15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determinatio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mee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them.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provide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educatio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hos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meetings,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vendor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events,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seminars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mailer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clinics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aimed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helping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you: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0" w:right="66"/>
        <w:jc w:val="center"/>
        <w:tabs>
          <w:tab w:pos="66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C0C0C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Tak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advantag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latest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0C0C0C"/>
          <w:spacing w:val="-1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F2F2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resources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tool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business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717" w:right="726" w:firstLine="-353"/>
        <w:jc w:val="left"/>
        <w:tabs>
          <w:tab w:pos="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C0C0C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ab/>
        <w:tab/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mos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effectiv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profitabl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ways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marke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fro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Postal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experts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C0C0C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Exchang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insight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ideas</w:t>
      </w:r>
      <w:r>
        <w:rPr>
          <w:rFonts w:ascii="Arial" w:hAnsi="Arial" w:cs="Arial" w:eastAsia="Arial"/>
          <w:sz w:val="19"/>
          <w:szCs w:val="19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businesspeople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59" w:right="-20"/>
        <w:jc w:val="left"/>
        <w:tabs>
          <w:tab w:pos="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C0C0C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Receive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discount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major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industr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events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140" w:right="561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Start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networkin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toda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tak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advantag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many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benefit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grow</w:t>
      </w:r>
      <w:r>
        <w:rPr>
          <w:rFonts w:ascii="Arial" w:hAnsi="Arial" w:cs="Arial" w:eastAsia="Arial"/>
          <w:sz w:val="19"/>
          <w:szCs w:val="19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your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There'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place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PCC.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30" w:lineRule="exact"/>
        <w:ind w:left="125" w:right="399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how</w:t>
      </w:r>
      <w:r>
        <w:rPr>
          <w:rFonts w:ascii="Arial" w:hAnsi="Arial" w:cs="Arial" w:eastAsia="Arial"/>
          <w:sz w:val="20"/>
          <w:szCs w:val="20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join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1"/>
        </w:rPr>
        <w:t>informatio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1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-14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1"/>
        </w:rPr>
        <w:t>upcoming</w:t>
      </w:r>
      <w:r>
        <w:rPr>
          <w:rFonts w:ascii="Arial" w:hAnsi="Arial" w:cs="Arial" w:eastAsia="Arial"/>
          <w:sz w:val="20"/>
          <w:szCs w:val="20"/>
          <w:color w:val="0C0C0C"/>
          <w:spacing w:val="-2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meeting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7"/>
        </w:rPr>
        <w:t>events,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jus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contact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C0C0C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0"/>
        </w:rPr>
        <w:t>coordinato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liste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9"/>
        </w:rPr>
        <w:t>below.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2" w:lineRule="auto"/>
        <w:ind w:left="130" w:right="32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may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also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sign</w:t>
      </w:r>
      <w:r>
        <w:rPr>
          <w:rFonts w:ascii="Arial" w:hAnsi="Arial" w:cs="Arial" w:eastAsia="Arial"/>
          <w:sz w:val="19"/>
          <w:szCs w:val="19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up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i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i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i/>
        </w:rPr>
        <w:t>Inside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16"/>
        </w:rPr>
        <w:t>newsletter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16"/>
        </w:rPr>
        <w:t>-</w:t>
      </w:r>
      <w:r>
        <w:rPr>
          <w:rFonts w:ascii="Arial" w:hAnsi="Arial" w:cs="Arial" w:eastAsia="Arial"/>
          <w:sz w:val="19"/>
          <w:szCs w:val="19"/>
          <w:color w:val="0C0C0C"/>
          <w:spacing w:val="-26"/>
          <w:w w:val="116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easy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way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up-to-dat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the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latest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news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issues</w:t>
      </w:r>
      <w:r>
        <w:rPr>
          <w:rFonts w:ascii="Arial" w:hAnsi="Arial" w:cs="Arial" w:eastAsia="Arial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impactin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industry,</w:t>
      </w:r>
      <w:r>
        <w:rPr>
          <w:rFonts w:ascii="Arial" w:hAnsi="Arial" w:cs="Arial" w:eastAsia="Arial"/>
          <w:sz w:val="19"/>
          <w:szCs w:val="19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U.S.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4"/>
        </w:rPr>
        <w:t>Servic</w:t>
      </w:r>
      <w:r>
        <w:rPr>
          <w:rFonts w:ascii="Arial" w:hAnsi="Arial" w:cs="Arial" w:eastAsia="Arial"/>
          <w:sz w:val="19"/>
          <w:szCs w:val="19"/>
          <w:color w:val="0C0C0C"/>
          <w:spacing w:val="-4"/>
          <w:w w:val="105"/>
        </w:rPr>
        <w:t>e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71"/>
        </w:rPr>
        <w:t>®</w:t>
      </w:r>
      <w:r>
        <w:rPr>
          <w:rFonts w:ascii="Arial" w:hAnsi="Arial" w:cs="Arial" w:eastAsia="Arial"/>
          <w:sz w:val="19"/>
          <w:szCs w:val="19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PCC.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Jus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visi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C0C0C"/>
          <w:spacing w:val="0"/>
          <w:w w:val="109"/>
          <w:i/>
        </w:rPr>
        <w:t>usps</w:t>
      </w:r>
      <w:r>
        <w:rPr>
          <w:rFonts w:ascii="Arial" w:hAnsi="Arial" w:cs="Arial" w:eastAsia="Arial"/>
          <w:sz w:val="18"/>
          <w:szCs w:val="18"/>
          <w:color w:val="0C0C0C"/>
          <w:spacing w:val="-2"/>
          <w:w w:val="109"/>
          <w:i/>
        </w:rPr>
        <w:t>.</w:t>
      </w:r>
      <w:r>
        <w:rPr>
          <w:rFonts w:ascii="Arial" w:hAnsi="Arial" w:cs="Arial" w:eastAsia="Arial"/>
          <w:sz w:val="18"/>
          <w:szCs w:val="18"/>
          <w:color w:val="0C0C0C"/>
          <w:spacing w:val="0"/>
          <w:w w:val="109"/>
          <w:i/>
        </w:rPr>
        <w:t>com/pe</w:t>
      </w:r>
      <w:r>
        <w:rPr>
          <w:rFonts w:ascii="Arial" w:hAnsi="Arial" w:cs="Arial" w:eastAsia="Arial"/>
          <w:sz w:val="18"/>
          <w:szCs w:val="18"/>
          <w:color w:val="0C0C0C"/>
          <w:spacing w:val="0"/>
          <w:w w:val="109"/>
          <w:i/>
        </w:rPr>
        <w:t>e</w:t>
      </w:r>
      <w:r>
        <w:rPr>
          <w:rFonts w:ascii="Arial" w:hAnsi="Arial" w:cs="Arial" w:eastAsia="Arial"/>
          <w:sz w:val="18"/>
          <w:szCs w:val="18"/>
          <w:color w:val="0C0C0C"/>
          <w:spacing w:val="-6"/>
          <w:w w:val="109"/>
          <w:i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subscribe</w:t>
      </w:r>
      <w:r>
        <w:rPr>
          <w:rFonts w:ascii="Arial" w:hAnsi="Arial" w:cs="Arial" w:eastAsia="Arial"/>
          <w:sz w:val="19"/>
          <w:szCs w:val="19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Inside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19"/>
          <w:szCs w:val="19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learn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C0C0C"/>
          <w:spacing w:val="0"/>
          <w:w w:val="105"/>
        </w:rPr>
        <w:t>PC</w:t>
      </w:r>
      <w:r>
        <w:rPr>
          <w:rFonts w:ascii="Arial" w:hAnsi="Arial" w:cs="Arial" w:eastAsia="Arial"/>
          <w:sz w:val="19"/>
          <w:szCs w:val="19"/>
          <w:color w:val="0C0C0C"/>
          <w:spacing w:val="-2"/>
          <w:w w:val="106"/>
        </w:rPr>
        <w:t>C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25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9" w:lineRule="auto"/>
        <w:ind w:left="111" w:right="6582" w:firstLine="1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E40501"/>
          <w:spacing w:val="0"/>
          <w:w w:val="100"/>
        </w:rPr>
        <w:t>PC</w:t>
      </w:r>
      <w:r>
        <w:rPr>
          <w:rFonts w:ascii="Arial" w:hAnsi="Arial" w:cs="Arial" w:eastAsia="Arial"/>
          <w:sz w:val="24"/>
          <w:szCs w:val="24"/>
          <w:color w:val="E40501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E40501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E40501"/>
          <w:spacing w:val="0"/>
          <w:w w:val="112"/>
        </w:rPr>
        <w:t>Coordinator:</w:t>
      </w:r>
      <w:r>
        <w:rPr>
          <w:rFonts w:ascii="Arial" w:hAnsi="Arial" w:cs="Arial" w:eastAsia="Arial"/>
          <w:sz w:val="24"/>
          <w:szCs w:val="24"/>
          <w:color w:val="E40501"/>
          <w:spacing w:val="0"/>
          <w:w w:val="112"/>
        </w:rPr>
        <w:t> </w:t>
      </w:r>
      <w:r>
        <w:rPr>
          <w:rFonts w:ascii="Arial" w:hAnsi="Arial" w:cs="Arial" w:eastAsia="Arial"/>
          <w:sz w:val="24"/>
          <w:szCs w:val="24"/>
          <w:color w:val="E40501"/>
          <w:spacing w:val="0"/>
          <w:w w:val="106"/>
        </w:rPr>
        <w:t>Telephone: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2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E40501"/>
          <w:spacing w:val="0"/>
          <w:w w:val="112"/>
        </w:rPr>
        <w:t>E-mail: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680" w:right="17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2.159999pt;height:38.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52" w:lineRule="auto"/>
        <w:ind w:left="134" w:right="2649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349.440002pt;margin-top:-52.272758pt;width:175.679993pt;height:40.32pt;mso-position-horizontal-relative:page;mso-position-vertical-relative:paragraph;z-index:-2356" type="#_x0000_t75">
            <v:imagedata r:id="rId39" o:title=""/>
          </v:shape>
        </w:pic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U.S.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Long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Islan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Busines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Entr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Department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would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like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welcome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atten</w:t>
      </w:r>
      <w:r>
        <w:rPr>
          <w:rFonts w:ascii="Arial" w:hAnsi="Arial" w:cs="Arial" w:eastAsia="Arial"/>
          <w:sz w:val="19"/>
          <w:szCs w:val="19"/>
          <w:color w:val="0E0E0E"/>
          <w:spacing w:val="-6"/>
          <w:w w:val="106"/>
        </w:rPr>
        <w:t>d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26"/>
        </w:rPr>
        <w:t>...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7" w:lineRule="exact"/>
        <w:ind w:left="13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03370"/>
          <w:spacing w:val="0"/>
          <w:w w:val="110"/>
          <w:b/>
          <w:bCs/>
          <w:position w:val="-1"/>
        </w:rPr>
        <w:t>INTELLIGENT</w:t>
      </w:r>
      <w:r>
        <w:rPr>
          <w:rFonts w:ascii="Arial" w:hAnsi="Arial" w:cs="Arial" w:eastAsia="Arial"/>
          <w:sz w:val="29"/>
          <w:szCs w:val="29"/>
          <w:color w:val="003370"/>
          <w:spacing w:val="-2"/>
          <w:w w:val="11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MAIL</w:t>
      </w:r>
      <w:r>
        <w:rPr>
          <w:rFonts w:ascii="Arial" w:hAnsi="Arial" w:cs="Arial" w:eastAsia="Arial"/>
          <w:sz w:val="29"/>
          <w:szCs w:val="29"/>
          <w:color w:val="003370"/>
          <w:spacing w:val="7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9"/>
          <w:szCs w:val="29"/>
          <w:color w:val="003370"/>
          <w:spacing w:val="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MOVE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UPDATE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003370"/>
          <w:spacing w:val="0"/>
          <w:w w:val="107"/>
          <w:b/>
          <w:bCs/>
          <w:position w:val="-1"/>
        </w:rPr>
        <w:t>SEMINAR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60" w:bottom="280" w:left="1700" w:right="1620"/>
        </w:sectPr>
      </w:pPr>
      <w:rPr/>
    </w:p>
    <w:p>
      <w:pPr>
        <w:spacing w:before="35" w:after="0" w:line="240" w:lineRule="auto"/>
        <w:ind w:left="134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2"/>
        </w:rPr>
        <w:t>DATES: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3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Session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Offere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Select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Three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497" w:right="-20"/>
        <w:jc w:val="left"/>
        <w:tabs>
          <w:tab w:pos="8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32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Friday,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March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20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2009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9</w:t>
      </w:r>
      <w:r>
        <w:rPr>
          <w:rFonts w:ascii="Arial" w:hAnsi="Arial" w:cs="Arial" w:eastAsia="Arial"/>
          <w:sz w:val="19"/>
          <w:szCs w:val="19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33"/>
        </w:rPr>
        <w:t>AM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34"/>
        </w:rPr>
        <w:t>-</w:t>
      </w:r>
      <w:r>
        <w:rPr>
          <w:rFonts w:ascii="Arial" w:hAnsi="Arial" w:cs="Arial" w:eastAsia="Arial"/>
          <w:sz w:val="19"/>
          <w:szCs w:val="19"/>
          <w:color w:val="0E0E0E"/>
          <w:spacing w:val="-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12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or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497" w:right="-20"/>
        <w:jc w:val="left"/>
        <w:tabs>
          <w:tab w:pos="8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32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Monday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March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23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2009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9</w:t>
      </w:r>
      <w:r>
        <w:rPr>
          <w:rFonts w:ascii="Arial" w:hAnsi="Arial" w:cs="Arial" w:eastAsia="Arial"/>
          <w:sz w:val="19"/>
          <w:szCs w:val="19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213"/>
        </w:rPr>
        <w:t>-</w:t>
      </w:r>
      <w:r>
        <w:rPr>
          <w:rFonts w:ascii="Arial" w:hAnsi="Arial" w:cs="Arial" w:eastAsia="Arial"/>
          <w:sz w:val="19"/>
          <w:szCs w:val="19"/>
          <w:color w:val="0E0E0E"/>
          <w:spacing w:val="-76"/>
          <w:w w:val="213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12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or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14" w:lineRule="exact"/>
        <w:ind w:left="497" w:right="-20"/>
        <w:jc w:val="left"/>
        <w:tabs>
          <w:tab w:pos="8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32"/>
          <w:position w:val="-1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Monday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March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23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2009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213"/>
          <w:position w:val="-1"/>
        </w:rPr>
        <w:t>-</w:t>
      </w:r>
      <w:r>
        <w:rPr>
          <w:rFonts w:ascii="Arial" w:hAnsi="Arial" w:cs="Arial" w:eastAsia="Arial"/>
          <w:sz w:val="19"/>
          <w:szCs w:val="19"/>
          <w:color w:val="0E0E0E"/>
          <w:spacing w:val="-77"/>
          <w:w w:val="213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1"/>
          <w:position w:val="-1"/>
        </w:rPr>
        <w:t>or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620"/>
          <w:cols w:num="2" w:equalWidth="0">
            <w:col w:w="840" w:space="5"/>
            <w:col w:w="8075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2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LOCATION: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85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U.S.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Service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85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Busines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Network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84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65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Maxess</w:t>
      </w:r>
      <w:r>
        <w:rPr>
          <w:rFonts w:ascii="Arial" w:hAnsi="Arial" w:cs="Arial" w:eastAsia="Arial"/>
          <w:sz w:val="19"/>
          <w:szCs w:val="19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Rd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14" w:lineRule="exact"/>
        <w:ind w:left="85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Melville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  <w:position w:val="-1"/>
        </w:rPr>
        <w:t>11747-3158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620"/>
        </w:sectPr>
      </w:pPr>
      <w:rPr/>
    </w:p>
    <w:p>
      <w:pPr>
        <w:spacing w:before="35" w:after="0" w:line="240" w:lineRule="auto"/>
        <w:ind w:left="115" w:right="-68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1"/>
        </w:rPr>
        <w:t>COST: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"N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Cost"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atten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RSVP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Required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:</w:t>
      </w:r>
      <w:r>
        <w:rPr>
          <w:rFonts w:ascii="Arial" w:hAnsi="Arial" w:cs="Arial" w:eastAsia="Arial"/>
          <w:sz w:val="19"/>
          <w:szCs w:val="19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Nancy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Daniels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0"/>
          <w:w w:val="100"/>
        </w:rPr>
        <w:t>@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Busines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Mail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1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Entr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Offic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(631)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755-2931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2" w:lineRule="auto"/>
        <w:ind w:left="186" w:right="177" w:firstLine="-181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**Pleas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not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presentatio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betwee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</w:t>
      </w:r>
      <w:r>
        <w:rPr>
          <w:rFonts w:ascii="Arial" w:hAnsi="Arial" w:cs="Arial" w:eastAsia="Arial"/>
          <w:sz w:val="19"/>
          <w:szCs w:val="19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213"/>
        </w:rPr>
        <w:t>-</w:t>
      </w:r>
      <w:r>
        <w:rPr>
          <w:rFonts w:ascii="Arial" w:hAnsi="Arial" w:cs="Arial" w:eastAsia="Arial"/>
          <w:sz w:val="19"/>
          <w:szCs w:val="19"/>
          <w:color w:val="0E0E0E"/>
          <w:spacing w:val="-73"/>
          <w:w w:val="213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3</w:t>
      </w:r>
      <w:r>
        <w:rPr>
          <w:rFonts w:ascii="Arial" w:hAnsi="Arial" w:cs="Arial" w:eastAsia="Arial"/>
          <w:sz w:val="19"/>
          <w:szCs w:val="19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hours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length,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so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please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plan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accordingly.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620"/>
          <w:cols w:num="2" w:equalWidth="0">
            <w:col w:w="707" w:space="124"/>
            <w:col w:w="8089"/>
          </w:cols>
        </w:sectPr>
      </w:pPr>
      <w:rPr/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320" w:lineRule="auto"/>
        <w:ind w:left="110" w:right="376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shiftin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standard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Intelligent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®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barcodes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effectiv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May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11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E0E0E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2009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our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customer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understan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Intelligent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Mail®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58" w:lineRule="exact"/>
        <w:ind w:left="11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barcodes</w:t>
      </w:r>
      <w:r>
        <w:rPr>
          <w:rFonts w:ascii="Arial" w:hAnsi="Arial" w:cs="Arial" w:eastAsia="Arial"/>
          <w:sz w:val="19"/>
          <w:szCs w:val="19"/>
          <w:color w:val="0E0E0E"/>
          <w:spacing w:val="4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will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impac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thei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mail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operation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explain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Move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Updat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Servic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2"/>
          <w:position w:val="1"/>
        </w:rPr>
        <w:t>Standard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0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development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we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hostin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DV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discussion</w:t>
      </w:r>
      <w:r>
        <w:rPr>
          <w:rFonts w:ascii="Arial" w:hAnsi="Arial" w:cs="Arial" w:eastAsia="Arial"/>
          <w:sz w:val="19"/>
          <w:szCs w:val="19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presentation.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At</w:t>
      </w:r>
      <w:r>
        <w:rPr>
          <w:rFonts w:ascii="Arial" w:hAnsi="Arial" w:cs="Arial" w:eastAsia="Arial"/>
          <w:sz w:val="19"/>
          <w:szCs w:val="19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presentatio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we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show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you: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8" w:after="0" w:line="252" w:lineRule="auto"/>
        <w:ind w:left="2498" w:right="208" w:firstLine="-349"/>
        <w:jc w:val="left"/>
        <w:tabs>
          <w:tab w:pos="25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ab/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Intelligent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®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enhance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value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mail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2" w:lineRule="auto"/>
        <w:ind w:left="2498" w:right="411" w:firstLine="-349"/>
        <w:jc w:val="left"/>
        <w:tabs>
          <w:tab w:pos="25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ab/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Discuss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certai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requirement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necessary</w:t>
      </w:r>
      <w:r>
        <w:rPr>
          <w:rFonts w:ascii="Arial" w:hAnsi="Arial" w:cs="Arial" w:eastAsia="Arial"/>
          <w:sz w:val="19"/>
          <w:szCs w:val="19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qualif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either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</w:rPr>
        <w:t>"Basic"</w:t>
      </w:r>
      <w:r>
        <w:rPr>
          <w:rFonts w:ascii="Arial" w:hAnsi="Arial" w:cs="Arial" w:eastAsia="Arial"/>
          <w:sz w:val="19"/>
          <w:szCs w:val="19"/>
          <w:color w:val="262626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optio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or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-8"/>
          <w:w w:val="100"/>
        </w:rPr>
        <w:t>"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Full-Service"</w:t>
      </w:r>
      <w:r>
        <w:rPr>
          <w:rFonts w:ascii="Arial" w:hAnsi="Arial" w:cs="Arial" w:eastAsia="Arial"/>
          <w:sz w:val="19"/>
          <w:szCs w:val="19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option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2" w:lineRule="auto"/>
        <w:ind w:left="2503" w:right="138" w:firstLine="-358"/>
        <w:jc w:val="left"/>
        <w:tabs>
          <w:tab w:pos="25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color w:val="0E0E0E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Cover</w:t>
      </w:r>
      <w:r>
        <w:rPr>
          <w:rFonts w:ascii="Arial" w:hAnsi="Arial" w:cs="Arial" w:eastAsia="Arial"/>
          <w:sz w:val="19"/>
          <w:szCs w:val="19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increase</w:t>
      </w:r>
      <w:r>
        <w:rPr>
          <w:rFonts w:ascii="Arial" w:hAnsi="Arial" w:cs="Arial" w:eastAsia="Arial"/>
          <w:sz w:val="19"/>
          <w:szCs w:val="19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minimum</w:t>
      </w:r>
      <w:r>
        <w:rPr>
          <w:rFonts w:ascii="Arial" w:hAnsi="Arial" w:cs="Arial" w:eastAsia="Arial"/>
          <w:sz w:val="19"/>
          <w:szCs w:val="19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frequenc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Move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Update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processing</w:t>
      </w:r>
      <w:r>
        <w:rPr>
          <w:rFonts w:ascii="Arial" w:hAnsi="Arial" w:cs="Arial" w:eastAsia="Arial"/>
          <w:sz w:val="19"/>
          <w:szCs w:val="19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extensio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Move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Updat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standard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include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Standar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Mail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73" w:lineRule="exact"/>
        <w:ind w:left="2149" w:right="-20"/>
        <w:jc w:val="left"/>
        <w:tabs>
          <w:tab w:pos="25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0E0E0E"/>
          <w:spacing w:val="0"/>
          <w:w w:val="100"/>
          <w:position w:val="1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E0E0E"/>
          <w:spacing w:val="-6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E0E0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0E0E0E"/>
          <w:spacing w:val="0"/>
          <w:w w:val="100"/>
          <w:position w:val="1"/>
        </w:rPr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Describe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Move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Updat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option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that</w:t>
      </w:r>
      <w:r>
        <w:rPr>
          <w:rFonts w:ascii="Arial" w:hAnsi="Arial" w:cs="Arial" w:eastAsia="Arial"/>
          <w:sz w:val="19"/>
          <w:szCs w:val="19"/>
          <w:color w:val="0E0E0E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are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available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1"/>
        </w:rPr>
        <w:t>help</w:t>
      </w:r>
      <w:r>
        <w:rPr>
          <w:rFonts w:ascii="Arial" w:hAnsi="Arial" w:cs="Arial" w:eastAsia="Arial"/>
          <w:sz w:val="19"/>
          <w:szCs w:val="19"/>
          <w:color w:val="0E0E0E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  <w:position w:val="1"/>
        </w:rPr>
        <w:t>mailers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250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improve</w:t>
      </w:r>
      <w:r>
        <w:rPr>
          <w:rFonts w:ascii="Arial" w:hAnsi="Arial" w:cs="Arial" w:eastAsia="Arial"/>
          <w:sz w:val="19"/>
          <w:szCs w:val="19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qualit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addresses</w:t>
      </w:r>
      <w:r>
        <w:rPr>
          <w:rFonts w:ascii="Arial" w:hAnsi="Arial" w:cs="Arial" w:eastAsia="Arial"/>
          <w:sz w:val="19"/>
          <w:szCs w:val="19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retur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their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14" w:lineRule="exact"/>
        <w:ind w:left="250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  <w:position w:val="-1"/>
        </w:rPr>
        <w:t>investments.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right="163"/>
        <w:jc w:val="righ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89.065941pt;margin-top:-12.907694pt;width:431.71908pt;height:.1pt;mso-position-horizontal-relative:page;mso-position-vertical-relative:paragraph;z-index:-2355" coordorigin="1781,-258" coordsize="8634,2">
            <v:shape style="position:absolute;left:1781;top:-258;width:8634;height:2" coordorigin="1781,-258" coordsize="8634,0" path="m1781,-258l10416,-258e" filled="f" stroked="t" strokeweight=".955131pt" strokecolor="#3457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U.</w:t>
      </w:r>
      <w:r>
        <w:rPr>
          <w:rFonts w:ascii="Arial" w:hAnsi="Arial" w:cs="Arial" w:eastAsia="Arial"/>
          <w:sz w:val="19"/>
          <w:szCs w:val="19"/>
          <w:color w:val="0E0E0E"/>
          <w:spacing w:val="1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Long</w:t>
      </w:r>
      <w:r>
        <w:rPr>
          <w:rFonts w:ascii="Arial" w:hAnsi="Arial" w:cs="Arial" w:eastAsia="Arial"/>
          <w:sz w:val="19"/>
          <w:szCs w:val="19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Island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right="175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Busines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Entr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Department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right="17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65</w:t>
      </w:r>
      <w:r>
        <w:rPr>
          <w:rFonts w:ascii="Arial" w:hAnsi="Arial" w:cs="Arial" w:eastAsia="Arial"/>
          <w:sz w:val="19"/>
          <w:szCs w:val="19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Maxess</w:t>
      </w:r>
      <w:r>
        <w:rPr>
          <w:rFonts w:ascii="Arial" w:hAnsi="Arial" w:cs="Arial" w:eastAsia="Arial"/>
          <w:sz w:val="19"/>
          <w:szCs w:val="19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Road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right="162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Melville</w:t>
      </w:r>
      <w:r>
        <w:rPr>
          <w:rFonts w:ascii="Arial" w:hAnsi="Arial" w:cs="Arial" w:eastAsia="Arial"/>
          <w:sz w:val="19"/>
          <w:szCs w:val="19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3"/>
        </w:rPr>
        <w:t>11747-3158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68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631.755.2931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700" w:right="16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0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4.399992pt;height:54.72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20" w:after="0" w:line="240" w:lineRule="auto"/>
        <w:ind w:left="5740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E60705"/>
          <w:w w:val="66"/>
          <w:b/>
          <w:bCs/>
          <w:i/>
        </w:rPr>
        <w:t>POSTA</w:t>
      </w:r>
      <w:r>
        <w:rPr>
          <w:rFonts w:ascii="Arial" w:hAnsi="Arial" w:cs="Arial" w:eastAsia="Arial"/>
          <w:sz w:val="31"/>
          <w:szCs w:val="31"/>
          <w:color w:val="E60705"/>
          <w:spacing w:val="5"/>
          <w:w w:val="66"/>
          <w:b/>
          <w:bCs/>
          <w:i/>
        </w:rPr>
        <w:t>L</w:t>
      </w:r>
      <w:r>
        <w:rPr>
          <w:rFonts w:ascii="Arial" w:hAnsi="Arial" w:cs="Arial" w:eastAsia="Arial"/>
          <w:sz w:val="31"/>
          <w:szCs w:val="31"/>
          <w:color w:val="E60705"/>
          <w:spacing w:val="0"/>
          <w:w w:val="69"/>
          <w:b/>
          <w:bCs/>
          <w:i/>
        </w:rPr>
        <w:t>CUSTOME</w:t>
      </w:r>
      <w:r>
        <w:rPr>
          <w:rFonts w:ascii="Arial" w:hAnsi="Arial" w:cs="Arial" w:eastAsia="Arial"/>
          <w:sz w:val="31"/>
          <w:szCs w:val="31"/>
          <w:color w:val="E60705"/>
          <w:spacing w:val="2"/>
          <w:w w:val="70"/>
          <w:b/>
          <w:bCs/>
          <w:i/>
        </w:rPr>
        <w:t>R</w:t>
      </w:r>
      <w:r>
        <w:rPr>
          <w:rFonts w:ascii="Arial" w:hAnsi="Arial" w:cs="Arial" w:eastAsia="Arial"/>
          <w:sz w:val="31"/>
          <w:szCs w:val="31"/>
          <w:color w:val="E60705"/>
          <w:spacing w:val="0"/>
          <w:w w:val="69"/>
          <w:b/>
          <w:bCs/>
          <w:i/>
        </w:rPr>
        <w:t>COUNCIL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Begi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text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here.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2" w:lineRule="auto"/>
        <w:ind w:left="144" w:right="289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imperdiet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tincidunt.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habitant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morbi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senectu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egestas.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eleifend,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facilisi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elementum.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porttito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placera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Praesent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venenati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convallis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ante,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tempo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aliquet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porta.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urna.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29" w:right="145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semper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</w:t>
      </w:r>
      <w:r>
        <w:rPr>
          <w:rFonts w:ascii="Arial" w:hAnsi="Arial" w:cs="Arial" w:eastAsia="Arial"/>
          <w:sz w:val="19"/>
          <w:szCs w:val="19"/>
          <w:color w:val="0F0F0F"/>
          <w:spacing w:val="-8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414141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414141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justa,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dolor.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Class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aptent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tacit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sociosqu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litor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torquent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conubia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nostra,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incepto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hymenaeos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Aenea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nee,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nee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imperdiet.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turpis.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enim,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gravida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nunc.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25" w:right="139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ultrices,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Proin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mollis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suscipi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7"/>
        </w:rPr>
        <w:t>puru</w:t>
      </w:r>
      <w:r>
        <w:rPr>
          <w:rFonts w:ascii="Arial" w:hAnsi="Arial" w:cs="Arial" w:eastAsia="Arial"/>
          <w:sz w:val="19"/>
          <w:szCs w:val="19"/>
          <w:color w:val="0F0F0F"/>
          <w:spacing w:val="-7"/>
          <w:w w:val="107"/>
        </w:rPr>
        <w:t>s</w:t>
      </w:r>
      <w:r>
        <w:rPr>
          <w:rFonts w:ascii="Arial" w:hAnsi="Arial" w:cs="Arial" w:eastAsia="Arial"/>
          <w:sz w:val="19"/>
          <w:szCs w:val="19"/>
          <w:color w:val="414141"/>
          <w:spacing w:val="0"/>
          <w:w w:val="150"/>
        </w:rPr>
        <w:t>.</w:t>
      </w:r>
      <w:r>
        <w:rPr>
          <w:rFonts w:ascii="Arial" w:hAnsi="Arial" w:cs="Arial" w:eastAsia="Arial"/>
          <w:sz w:val="19"/>
          <w:szCs w:val="19"/>
          <w:color w:val="414141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ultricies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bibendum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hac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dictumst.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1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condimentum.</w:t>
      </w:r>
      <w:r>
        <w:rPr>
          <w:rFonts w:ascii="Arial" w:hAnsi="Arial" w:cs="Arial" w:eastAsia="Arial"/>
          <w:sz w:val="19"/>
          <w:szCs w:val="19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dictum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ante.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magna.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tincidunt.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15" w:right="206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primis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posuere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cubilia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ut,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7"/>
        </w:rPr>
        <w:t>eu,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fringill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id,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blandit,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dignissim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diam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nibh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condimentum.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volutpat.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hendrerit.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eget,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enim.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10" w:right="193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vehicula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tellus,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suscipit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luctus,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sodales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metus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7"/>
        </w:rPr>
        <w:t>adipiscin</w:t>
      </w:r>
      <w:r>
        <w:rPr>
          <w:rFonts w:ascii="Arial" w:hAnsi="Arial" w:cs="Arial" w:eastAsia="Arial"/>
          <w:sz w:val="19"/>
          <w:szCs w:val="19"/>
          <w:color w:val="0F0F0F"/>
          <w:spacing w:val="-2"/>
          <w:w w:val="107"/>
        </w:rPr>
        <w:t>g</w:t>
      </w:r>
      <w:r>
        <w:rPr>
          <w:rFonts w:ascii="Arial" w:hAnsi="Arial" w:cs="Arial" w:eastAsia="Arial"/>
          <w:sz w:val="19"/>
          <w:szCs w:val="19"/>
          <w:color w:val="414141"/>
          <w:spacing w:val="0"/>
          <w:w w:val="107"/>
        </w:rPr>
        <w:t>.</w:t>
      </w:r>
      <w:r>
        <w:rPr>
          <w:rFonts w:ascii="Arial" w:hAnsi="Arial" w:cs="Arial" w:eastAsia="Arial"/>
          <w:sz w:val="19"/>
          <w:szCs w:val="19"/>
          <w:color w:val="414141"/>
          <w:spacing w:val="-8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consectetuer.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sapien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metus.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tellus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pharetr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eleifend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nonummy.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680" w:right="16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2.479994pt;height:54.72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0" w:after="0" w:line="240" w:lineRule="auto"/>
        <w:ind w:left="293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DB0C03"/>
          <w:w w:val="71"/>
          <w:b/>
          <w:bCs/>
          <w:i/>
        </w:rPr>
        <w:t>POSTAl</w:t>
      </w:r>
      <w:r>
        <w:rPr>
          <w:rFonts w:ascii="Arial" w:hAnsi="Arial" w:cs="Arial" w:eastAsia="Arial"/>
          <w:sz w:val="31"/>
          <w:szCs w:val="31"/>
          <w:color w:val="DB0C03"/>
          <w:spacing w:val="-64"/>
          <w:w w:val="100"/>
          <w:b/>
          <w:bCs/>
          <w:i/>
        </w:rPr>
        <w:t> </w:t>
      </w:r>
      <w:r>
        <w:rPr>
          <w:rFonts w:ascii="Arial" w:hAnsi="Arial" w:cs="Arial" w:eastAsia="Arial"/>
          <w:sz w:val="31"/>
          <w:szCs w:val="31"/>
          <w:color w:val="DB0C03"/>
          <w:spacing w:val="0"/>
          <w:w w:val="70"/>
          <w:b/>
          <w:bCs/>
          <w:i/>
        </w:rPr>
        <w:t>CUSTOME</w:t>
      </w:r>
      <w:r>
        <w:rPr>
          <w:rFonts w:ascii="Arial" w:hAnsi="Arial" w:cs="Arial" w:eastAsia="Arial"/>
          <w:sz w:val="31"/>
          <w:szCs w:val="31"/>
          <w:color w:val="DB0C03"/>
          <w:spacing w:val="-9"/>
          <w:w w:val="71"/>
          <w:b/>
          <w:bCs/>
          <w:i/>
        </w:rPr>
        <w:t>R</w:t>
      </w:r>
      <w:r>
        <w:rPr>
          <w:rFonts w:ascii="Arial" w:hAnsi="Arial" w:cs="Arial" w:eastAsia="Arial"/>
          <w:sz w:val="31"/>
          <w:szCs w:val="31"/>
          <w:color w:val="DB0C03"/>
          <w:spacing w:val="0"/>
          <w:w w:val="74"/>
          <w:b/>
          <w:bCs/>
          <w:i/>
        </w:rPr>
        <w:t>COUNCil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Begi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text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here.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1" w:lineRule="auto"/>
        <w:ind w:left="139" w:right="195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imperdiet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tincidunt.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habitant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morbi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senectu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egestas.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eleifend,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facili</w:t>
      </w:r>
      <w:r>
        <w:rPr>
          <w:rFonts w:ascii="Arial" w:hAnsi="Arial" w:cs="Arial" w:eastAsia="Arial"/>
          <w:sz w:val="19"/>
          <w:szCs w:val="19"/>
          <w:color w:val="0F0F0F"/>
          <w:spacing w:val="-1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282828"/>
          <w:spacing w:val="-3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282828"/>
          <w:spacing w:val="-8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</w:t>
      </w:r>
      <w:r>
        <w:rPr>
          <w:rFonts w:ascii="Arial" w:hAnsi="Arial" w:cs="Arial" w:eastAsia="Arial"/>
          <w:sz w:val="19"/>
          <w:szCs w:val="19"/>
          <w:color w:val="0F0F0F"/>
          <w:spacing w:val="-2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282828"/>
          <w:spacing w:val="-5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elementum.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-4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porttito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placera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Praesent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venenati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convallis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ante,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tempo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aliquet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porta.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urna.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29" w:right="55" w:firstLine="1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-8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semper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justa,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dolor.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Class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aptent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tacit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sociosqu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litor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torquent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conubia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nostra,</w:t>
      </w:r>
      <w:r>
        <w:rPr>
          <w:rFonts w:ascii="Arial" w:hAnsi="Arial" w:cs="Arial" w:eastAsia="Arial"/>
          <w:sz w:val="19"/>
          <w:szCs w:val="19"/>
          <w:color w:val="0F0F0F"/>
          <w:spacing w:val="-1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incepto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hymenaeos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Aenea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nee,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nee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imperdiet.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turpis.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enim,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</w:t>
      </w:r>
      <w:r>
        <w:rPr>
          <w:rFonts w:ascii="Arial" w:hAnsi="Arial" w:cs="Arial" w:eastAsia="Arial"/>
          <w:sz w:val="19"/>
          <w:szCs w:val="19"/>
          <w:color w:val="0F0F0F"/>
          <w:spacing w:val="-5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gravida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ve</w:t>
      </w:r>
      <w:r>
        <w:rPr>
          <w:rFonts w:ascii="Arial" w:hAnsi="Arial" w:cs="Arial" w:eastAsia="Arial"/>
          <w:sz w:val="19"/>
          <w:szCs w:val="19"/>
          <w:color w:val="0F0F0F"/>
          <w:spacing w:val="-16"/>
          <w:w w:val="105"/>
        </w:rPr>
        <w:t>l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41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nun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6"/>
        </w:rPr>
        <w:t>c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24" w:right="65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Proin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mollis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suscipi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ultricies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bibendum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hac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dictumst.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condimentum.</w:t>
      </w:r>
      <w:r>
        <w:rPr>
          <w:rFonts w:ascii="Arial" w:hAnsi="Arial" w:cs="Arial" w:eastAsia="Arial"/>
          <w:sz w:val="19"/>
          <w:szCs w:val="19"/>
          <w:color w:val="0F0F0F"/>
          <w:spacing w:val="-11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-3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dictum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</w:t>
      </w:r>
      <w:r>
        <w:rPr>
          <w:rFonts w:ascii="Arial" w:hAnsi="Arial" w:cs="Arial" w:eastAsia="Arial"/>
          <w:sz w:val="19"/>
          <w:szCs w:val="19"/>
          <w:color w:val="0F0F0F"/>
          <w:spacing w:val="-3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magna.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tincidunt.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120" w:right="110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primis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posuere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cubilia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-4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</w:t>
      </w:r>
      <w:r>
        <w:rPr>
          <w:rFonts w:ascii="Arial" w:hAnsi="Arial" w:cs="Arial" w:eastAsia="Arial"/>
          <w:sz w:val="19"/>
          <w:szCs w:val="19"/>
          <w:color w:val="0F0F0F"/>
          <w:spacing w:val="-5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ut,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-8"/>
          <w:w w:val="105"/>
        </w:rPr>
        <w:t>u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41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4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fringill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-8"/>
          <w:w w:val="110"/>
        </w:rPr>
        <w:t>d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94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it,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dignissim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nibh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condimentu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6"/>
        </w:rPr>
        <w:t>m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6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-19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volutpat.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hendrerit.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nis</w:t>
      </w:r>
      <w:r>
        <w:rPr>
          <w:rFonts w:ascii="Arial" w:hAnsi="Arial" w:cs="Arial" w:eastAsia="Arial"/>
          <w:sz w:val="19"/>
          <w:szCs w:val="19"/>
          <w:color w:val="0F0F0F"/>
          <w:spacing w:val="-16"/>
          <w:w w:val="105"/>
        </w:rPr>
        <w:t>i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41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eget,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-9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eni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6"/>
        </w:rPr>
        <w:t>m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25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115" w:right="107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vehicula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tellus,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suscipit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luctus,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sodales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metus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</w:t>
      </w:r>
      <w:r>
        <w:rPr>
          <w:rFonts w:ascii="Arial" w:hAnsi="Arial" w:cs="Arial" w:eastAsia="Arial"/>
          <w:sz w:val="19"/>
          <w:szCs w:val="19"/>
          <w:color w:val="0F0F0F"/>
          <w:spacing w:val="-11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sapien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Cras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metus.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-3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tellus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pharetr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7"/>
        </w:rPr>
        <w:t>nonumm</w:t>
      </w:r>
      <w:r>
        <w:rPr>
          <w:rFonts w:ascii="Arial" w:hAnsi="Arial" w:cs="Arial" w:eastAsia="Arial"/>
          <w:sz w:val="19"/>
          <w:szCs w:val="19"/>
          <w:color w:val="0F0F0F"/>
          <w:spacing w:val="-19"/>
          <w:w w:val="107"/>
        </w:rPr>
        <w:t>y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7"/>
        </w:rPr>
        <w:t>,</w:t>
      </w:r>
      <w:r>
        <w:rPr>
          <w:rFonts w:ascii="Arial" w:hAnsi="Arial" w:cs="Arial" w:eastAsia="Arial"/>
          <w:sz w:val="19"/>
          <w:szCs w:val="19"/>
          <w:color w:val="282828"/>
          <w:spacing w:val="-4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-6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282828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eleifend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nonummy.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00" w:right="17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1.520004pt;height:55.68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0" w:after="0" w:line="240" w:lineRule="auto"/>
        <w:ind w:left="143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DB0C03"/>
          <w:w w:val="71"/>
          <w:b/>
          <w:bCs/>
          <w:i/>
        </w:rPr>
        <w:t>POSTAl</w:t>
      </w:r>
      <w:r>
        <w:rPr>
          <w:rFonts w:ascii="Arial" w:hAnsi="Arial" w:cs="Arial" w:eastAsia="Arial"/>
          <w:sz w:val="31"/>
          <w:szCs w:val="31"/>
          <w:color w:val="DB0C03"/>
          <w:spacing w:val="-59"/>
          <w:w w:val="100"/>
          <w:b/>
          <w:bCs/>
          <w:i/>
        </w:rPr>
        <w:t> </w:t>
      </w:r>
      <w:r>
        <w:rPr>
          <w:rFonts w:ascii="Arial" w:hAnsi="Arial" w:cs="Arial" w:eastAsia="Arial"/>
          <w:sz w:val="31"/>
          <w:szCs w:val="31"/>
          <w:color w:val="DB0C03"/>
          <w:spacing w:val="0"/>
          <w:w w:val="69"/>
          <w:b/>
          <w:bCs/>
          <w:i/>
        </w:rPr>
        <w:t>CUST0/111</w:t>
      </w:r>
      <w:r>
        <w:rPr>
          <w:rFonts w:ascii="Arial" w:hAnsi="Arial" w:cs="Arial" w:eastAsia="Arial"/>
          <w:sz w:val="31"/>
          <w:szCs w:val="31"/>
          <w:color w:val="DB0C03"/>
          <w:spacing w:val="-16"/>
          <w:w w:val="70"/>
          <w:b/>
          <w:bCs/>
          <w:i/>
        </w:rPr>
        <w:t>8</w:t>
      </w:r>
      <w:r>
        <w:rPr>
          <w:rFonts w:ascii="Arial" w:hAnsi="Arial" w:cs="Arial" w:eastAsia="Arial"/>
          <w:sz w:val="31"/>
          <w:szCs w:val="31"/>
          <w:color w:val="DB0C03"/>
          <w:spacing w:val="0"/>
          <w:w w:val="74"/>
          <w:b/>
          <w:bCs/>
          <w:i/>
        </w:rPr>
        <w:t>COUNCil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Begi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text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here.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50" w:lineRule="auto"/>
        <w:ind w:left="129" w:right="218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imperdiet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tincidunt.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habitant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morbi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senectu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egestas.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eleifend,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facilisi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262626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elementum.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porttito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placera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Praesent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venenati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convallis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ante,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tempo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aliquet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porta.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urna.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15" w:right="74" w:firstLine="1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at,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semper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justa,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malesuada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dolor.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Class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aptent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tacit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sociosqu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litor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torquent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conubia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nostra,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incepto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hymenaeos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Aenea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nee,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lacinia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nee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turpis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imperdiet.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tristiqu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erat.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turpis.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enim,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rutru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gravida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nunc.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10" w:right="80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Mauris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ultrices,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felis.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Proin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mollis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suscipi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Donee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Phasellu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ultricies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lorem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ullamcorper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velit.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bibendum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hac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habitass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plate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dictumst.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iaculis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condimentum.</w:t>
      </w:r>
      <w:r>
        <w:rPr>
          <w:rFonts w:ascii="Arial" w:hAnsi="Arial" w:cs="Arial" w:eastAsia="Arial"/>
          <w:sz w:val="19"/>
          <w:szCs w:val="19"/>
          <w:color w:val="0F0F0F"/>
          <w:spacing w:val="-11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dictum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lacus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</w:t>
      </w:r>
      <w:r>
        <w:rPr>
          <w:rFonts w:ascii="Arial" w:hAnsi="Arial" w:cs="Arial" w:eastAsia="Arial"/>
          <w:sz w:val="19"/>
          <w:szCs w:val="19"/>
          <w:color w:val="0F0F0F"/>
          <w:spacing w:val="-2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magna.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Iibera.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Maecenas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tincidunt.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05" w:right="115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Vestibulu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primis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faucibu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orci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posuere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cubilia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4D4D4D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est.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ut,</w:t>
      </w:r>
      <w:r>
        <w:rPr>
          <w:rFonts w:ascii="Arial" w:hAnsi="Arial" w:cs="Arial" w:eastAsia="Arial"/>
          <w:sz w:val="19"/>
          <w:szCs w:val="19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et,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eu,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lectus.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dictu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urna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Nullam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fringill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amet,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sagitti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elementu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id,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blandit,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ligula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viverra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dignissim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congue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diam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ante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risus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scelerisque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purus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nibh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eros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condimentum.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volutpat.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Suspendiss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hendrerit.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Aenean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arcu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eget,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imperdie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port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eni</w:t>
      </w:r>
      <w:r>
        <w:rPr>
          <w:rFonts w:ascii="Arial" w:hAnsi="Arial" w:cs="Arial" w:eastAsia="Arial"/>
          <w:sz w:val="19"/>
          <w:szCs w:val="19"/>
          <w:color w:val="0F0F0F"/>
          <w:spacing w:val="-2"/>
          <w:w w:val="106"/>
        </w:rPr>
        <w:t>m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50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00" w:right="13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velit,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eleifen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vehicula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vulputat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odio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Quisqu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enim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tellus,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suscipit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blandi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luctus,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aucto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vitae,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quam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rhoncus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sodales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massa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Duis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metus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accumsan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adipiscing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consectetuer.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sapien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ultrice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molesti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tincidunt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augue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metus.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dolor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laoree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feugiat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ipsum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Vivamu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dapibus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tellus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pharetr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pellentesqu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aliquam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nonummy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nulla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veli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elit.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Curabitu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pulvinar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ame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Aliqua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pretiu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nisi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eu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nunc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Nam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just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eleifend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nonummy.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00" w:right="172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76" w:after="0" w:line="240" w:lineRule="auto"/>
        <w:ind w:left="18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1"/>
          <w:szCs w:val="21"/>
          <w:color w:val="DA080F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21"/>
          <w:szCs w:val="21"/>
          <w:color w:val="DA080F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MEMBE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DA080F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LETTER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MODIFY</w:t>
      </w:r>
      <w:r>
        <w:rPr>
          <w:rFonts w:ascii="Arial" w:hAnsi="Arial" w:cs="Arial" w:eastAsia="Arial"/>
          <w:sz w:val="21"/>
          <w:szCs w:val="21"/>
          <w:color w:val="DA080F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1"/>
          <w:szCs w:val="21"/>
          <w:color w:val="DA080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NEEDE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1"/>
          <w:szCs w:val="21"/>
          <w:color w:val="DA080F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DA080F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DA080F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0"/>
          <w:b/>
          <w:bCs/>
        </w:rPr>
        <w:t>LOCAL</w:t>
      </w:r>
      <w:r>
        <w:rPr>
          <w:rFonts w:ascii="Arial" w:hAnsi="Arial" w:cs="Arial" w:eastAsia="Arial"/>
          <w:sz w:val="21"/>
          <w:szCs w:val="21"/>
          <w:color w:val="DA080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DA080F"/>
          <w:spacing w:val="0"/>
          <w:w w:val="103"/>
          <w:b/>
          <w:bCs/>
        </w:rPr>
        <w:t>PCC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2.879995pt;height:54.72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60" w:lineRule="atLeast"/>
        <w:ind w:left="167" w:right="8102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w w:val="104"/>
        </w:rPr>
        <w:t>(</w:t>
      </w:r>
      <w:r>
        <w:rPr>
          <w:rFonts w:ascii="Arial" w:hAnsi="Arial" w:cs="Arial" w:eastAsia="Arial"/>
          <w:sz w:val="19"/>
          <w:szCs w:val="19"/>
          <w:color w:val="0F0F0F"/>
          <w:w w:val="103"/>
        </w:rPr>
        <w:t>Date</w:t>
      </w:r>
      <w:r>
        <w:rPr>
          <w:rFonts w:ascii="Arial" w:hAnsi="Arial" w:cs="Arial" w:eastAsia="Arial"/>
          <w:sz w:val="19"/>
          <w:szCs w:val="19"/>
          <w:color w:val="0F0F0F"/>
          <w:w w:val="104"/>
        </w:rPr>
        <w:t>)</w:t>
      </w:r>
      <w:r>
        <w:rPr>
          <w:rFonts w:ascii="Arial" w:hAnsi="Arial" w:cs="Arial" w:eastAsia="Arial"/>
          <w:sz w:val="19"/>
          <w:szCs w:val="19"/>
          <w:color w:val="0F0F0F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(Name)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6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w w:val="104"/>
        </w:rPr>
        <w:t>(</w:t>
      </w:r>
      <w:r>
        <w:rPr>
          <w:rFonts w:ascii="Arial" w:hAnsi="Arial" w:cs="Arial" w:eastAsia="Arial"/>
          <w:sz w:val="19"/>
          <w:szCs w:val="19"/>
          <w:color w:val="0F0F0F"/>
          <w:w w:val="103"/>
        </w:rPr>
        <w:t>Address</w:t>
      </w:r>
      <w:r>
        <w:rPr>
          <w:rFonts w:ascii="Arial" w:hAnsi="Arial" w:cs="Arial" w:eastAsia="Arial"/>
          <w:sz w:val="19"/>
          <w:szCs w:val="19"/>
          <w:color w:val="0F0F0F"/>
          <w:w w:val="104"/>
        </w:rPr>
        <w:t>)</w:t>
      </w:r>
      <w:r>
        <w:rPr>
          <w:rFonts w:ascii="Arial" w:hAnsi="Arial" w:cs="Arial" w:eastAsia="Arial"/>
          <w:sz w:val="19"/>
          <w:szCs w:val="19"/>
          <w:color w:val="000000"/>
          <w:w w:val="100"/>
        </w:rPr>
      </w:r>
    </w:p>
    <w:p>
      <w:pPr>
        <w:spacing w:before="11" w:after="0" w:line="504" w:lineRule="auto"/>
        <w:ind w:left="167" w:right="6917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CITY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ZIP+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4)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Dear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4"/>
        </w:rPr>
        <w:t>)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13"/>
        </w:rPr>
        <w:t>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30" w:lineRule="exact"/>
        <w:ind w:left="148" w:right="171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97"/>
          <w:b/>
          <w:bCs/>
        </w:rPr>
        <w:t>Welcom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97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4"/>
          <w:w w:val="9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0F0F0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22"/>
          <w:b/>
          <w:bCs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22"/>
          <w:b/>
          <w:bCs/>
        </w:rPr>
        <w:t>XXX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22"/>
          <w:b/>
          <w:bCs/>
        </w:rPr>
        <w:t>)</w:t>
      </w:r>
      <w:r>
        <w:rPr>
          <w:rFonts w:ascii="Arial" w:hAnsi="Arial" w:cs="Arial" w:eastAsia="Arial"/>
          <w:sz w:val="20"/>
          <w:szCs w:val="20"/>
          <w:color w:val="0F0F0F"/>
          <w:spacing w:val="-16"/>
          <w:w w:val="12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Custome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Council</w:t>
      </w:r>
      <w:r>
        <w:rPr>
          <w:rFonts w:ascii="Arial" w:hAnsi="Arial" w:cs="Arial" w:eastAsia="Arial"/>
          <w:sz w:val="20"/>
          <w:szCs w:val="20"/>
          <w:color w:val="0F0F0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)!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invite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become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active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member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one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productiv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effectiv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organization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around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PCC®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Progra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valuable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resource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large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small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PCC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serve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open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channel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USPS®-to-busines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-1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communication,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providing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practice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for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achieving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cost-effectiv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profitabl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mailing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educatio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training,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solving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local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2" w:lineRule="auto"/>
        <w:ind w:left="148" w:right="35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challenges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regular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meetings,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educationa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mailer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clinics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seminars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PCC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latest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product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may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grow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their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business.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134" w:right="169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member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XXX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PCC,</w:t>
      </w:r>
      <w:r>
        <w:rPr>
          <w:rFonts w:ascii="Arial" w:hAnsi="Arial" w:cs="Arial" w:eastAsia="Arial"/>
          <w:sz w:val="20"/>
          <w:szCs w:val="20"/>
          <w:color w:val="0F0F0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learn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promotion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incentive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raise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awareness</w:t>
      </w:r>
      <w:r>
        <w:rPr>
          <w:rFonts w:ascii="Arial" w:hAnsi="Arial" w:cs="Arial" w:eastAsia="Arial"/>
          <w:sz w:val="19"/>
          <w:szCs w:val="19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innovativ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uses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integrat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expand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marketin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through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addition,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will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opportunit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networ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19"/>
          <w:szCs w:val="19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othe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business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service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providers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executive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hear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first-han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other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be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more</w:t>
      </w:r>
      <w:r>
        <w:rPr>
          <w:rFonts w:ascii="Arial" w:hAnsi="Arial" w:cs="Arial" w:eastAsia="Arial"/>
          <w:sz w:val="19"/>
          <w:szCs w:val="19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efficient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profitable,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well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same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challenges</w:t>
      </w:r>
      <w:r>
        <w:rPr>
          <w:rFonts w:ascii="Arial" w:hAnsi="Arial" w:cs="Arial" w:eastAsia="Arial"/>
          <w:sz w:val="19"/>
          <w:szCs w:val="19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face.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mission</w:t>
      </w:r>
      <w:r>
        <w:rPr>
          <w:rFonts w:ascii="Arial" w:hAnsi="Arial" w:cs="Arial" w:eastAsia="Arial"/>
          <w:sz w:val="20"/>
          <w:szCs w:val="20"/>
          <w:color w:val="0F0F0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Custome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Council</w:t>
      </w:r>
      <w:r>
        <w:rPr>
          <w:rFonts w:ascii="Arial" w:hAnsi="Arial" w:cs="Arial" w:eastAsia="Arial"/>
          <w:sz w:val="20"/>
          <w:szCs w:val="20"/>
          <w:color w:val="0F0F0F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Progra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0F0F0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1"/>
          <w:b/>
          <w:bCs/>
        </w:rPr>
        <w:t>to: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auto"/>
        <w:ind w:left="843" w:right="189" w:firstLine="-352"/>
        <w:jc w:val="left"/>
        <w:tabs>
          <w:tab w:pos="8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Promot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local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cooperatio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suppor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foste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close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working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relationshi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between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U.S.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Posta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businesses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communicat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interact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customers;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838" w:right="326" w:firstLine="-352"/>
        <w:jc w:val="left"/>
        <w:tabs>
          <w:tab w:pos="8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62"/>
        </w:rPr>
        <w:t>•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ab/>
        <w:tab/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Shar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informatio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facilitat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exchange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ideas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abou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new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existin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Postal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Servic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products,</w:t>
      </w:r>
      <w:r>
        <w:rPr>
          <w:rFonts w:ascii="Arial" w:hAnsi="Arial" w:cs="Arial" w:eastAsia="Arial"/>
          <w:sz w:val="19"/>
          <w:szCs w:val="19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services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procedures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affect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businesses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8"/>
        </w:rPr>
        <w:t>and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6" w:lineRule="auto"/>
        <w:ind w:left="834" w:right="569" w:firstLine="-348"/>
        <w:jc w:val="left"/>
        <w:tabs>
          <w:tab w:pos="840" w:val="left"/>
          <w:tab w:pos="6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52"/>
        </w:rPr>
        <w:t>•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ab/>
        <w:tab/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Help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Industr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y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members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organization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grow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develop</w:t>
      </w:r>
      <w:r>
        <w:rPr>
          <w:rFonts w:ascii="Arial" w:hAnsi="Arial" w:cs="Arial" w:eastAsia="Arial"/>
          <w:sz w:val="19"/>
          <w:szCs w:val="19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professionally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throug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focuse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education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programs</w:t>
      </w:r>
      <w:r>
        <w:rPr>
          <w:rFonts w:ascii="Arial" w:hAnsi="Arial" w:cs="Arial" w:eastAsia="Arial"/>
          <w:sz w:val="19"/>
          <w:szCs w:val="19"/>
          <w:color w:val="0F0F0F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484848"/>
          <w:spacing w:val="0"/>
          <w:w w:val="111"/>
        </w:rPr>
        <w:t>•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24" w:right="390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activitie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organized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19"/>
          <w:szCs w:val="19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Executiv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Boar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works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ensure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interest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all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mailers</w:t>
      </w:r>
      <w:r>
        <w:rPr>
          <w:rFonts w:ascii="Arial" w:hAnsi="Arial" w:cs="Arial" w:eastAsia="Arial"/>
          <w:sz w:val="19"/>
          <w:szCs w:val="19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represented.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Pleas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complet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enclosed</w:t>
      </w:r>
      <w:r>
        <w:rPr>
          <w:rFonts w:ascii="Arial" w:hAnsi="Arial" w:cs="Arial" w:eastAsia="Arial"/>
          <w:sz w:val="20"/>
          <w:szCs w:val="20"/>
          <w:color w:val="0F0F0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Membership</w:t>
      </w:r>
      <w:r>
        <w:rPr>
          <w:rFonts w:ascii="Arial" w:hAnsi="Arial" w:cs="Arial" w:eastAsia="Arial"/>
          <w:sz w:val="20"/>
          <w:szCs w:val="20"/>
          <w:color w:val="0F0F0F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Application.</w:t>
      </w:r>
      <w:r>
        <w:rPr>
          <w:rFonts w:ascii="Arial" w:hAnsi="Arial" w:cs="Arial" w:eastAsia="Arial"/>
          <w:sz w:val="20"/>
          <w:szCs w:val="20"/>
          <w:color w:val="0F0F0F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We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3" w:lineRule="exact"/>
        <w:ind w:left="12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hope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tak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advantag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XXX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color w:val="0F0F0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has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offe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company.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If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6"/>
        </w:rPr>
        <w:t>any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9" w:lineRule="exact"/>
        <w:ind w:left="119" w:right="-20"/>
        <w:jc w:val="left"/>
        <w:tabs>
          <w:tab w:pos="43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questions,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please</w:t>
      </w:r>
      <w:r>
        <w:rPr>
          <w:rFonts w:ascii="Arial" w:hAnsi="Arial" w:cs="Arial" w:eastAsia="Arial"/>
          <w:sz w:val="19"/>
          <w:szCs w:val="19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contact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directl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0"/>
          <w:szCs w:val="20"/>
          <w:color w:val="0F0F0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XXX-XXX-XXXX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460" w:lineRule="atLeast"/>
        <w:ind w:left="119" w:right="4174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look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forwar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meetin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9"/>
          <w:szCs w:val="19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our</w:t>
      </w:r>
      <w:r>
        <w:rPr>
          <w:rFonts w:ascii="Arial" w:hAnsi="Arial" w:cs="Arial" w:eastAsia="Arial"/>
          <w:sz w:val="19"/>
          <w:szCs w:val="19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nex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meetin</w:t>
      </w:r>
      <w:r>
        <w:rPr>
          <w:rFonts w:ascii="Arial" w:hAnsi="Arial" w:cs="Arial" w:eastAsia="Arial"/>
          <w:sz w:val="19"/>
          <w:szCs w:val="19"/>
          <w:color w:val="0F0F0F"/>
          <w:spacing w:val="-8"/>
          <w:w w:val="105"/>
        </w:rPr>
        <w:t>g</w:t>
      </w:r>
      <w:r>
        <w:rPr>
          <w:rFonts w:ascii="Arial" w:hAnsi="Arial" w:cs="Arial" w:eastAsia="Arial"/>
          <w:sz w:val="19"/>
          <w:szCs w:val="19"/>
          <w:color w:val="565656"/>
          <w:spacing w:val="0"/>
          <w:w w:val="149"/>
        </w:rPr>
        <w:t>.</w:t>
      </w:r>
      <w:r>
        <w:rPr>
          <w:rFonts w:ascii="Arial" w:hAnsi="Arial" w:cs="Arial" w:eastAsia="Arial"/>
          <w:sz w:val="19"/>
          <w:szCs w:val="19"/>
          <w:color w:val="565656"/>
          <w:spacing w:val="0"/>
          <w:w w:val="149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Sincerely,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520" w:bottom="280" w:left="1600" w:right="1660"/>
        </w:sectPr>
      </w:pPr>
      <w:rPr/>
    </w:p>
    <w:p>
      <w:pPr>
        <w:spacing w:before="28" w:after="0" w:line="348" w:lineRule="exact"/>
        <w:ind w:left="110"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>
          <w:rFonts w:ascii="Courier New" w:hAnsi="Courier New" w:cs="Courier New" w:eastAsia="Courier New"/>
          <w:sz w:val="32"/>
          <w:szCs w:val="32"/>
          <w:color w:val="0F0F0F"/>
          <w:spacing w:val="0"/>
          <w:w w:val="69"/>
          <w:b/>
          <w:bCs/>
          <w:position w:val="1"/>
        </w:rPr>
        <w:t>xxxxxxxxxxxxxx</w:t>
      </w:r>
      <w:r>
        <w:rPr>
          <w:rFonts w:ascii="Courier New" w:hAnsi="Courier New" w:cs="Courier New" w:eastAsia="Courier New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119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0"/>
          <w:szCs w:val="20"/>
          <w:color w:val="0F0F0F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Co-Chair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8" w:after="0" w:line="350" w:lineRule="exact"/>
        <w:ind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32"/>
          <w:szCs w:val="32"/>
          <w:color w:val="0F0F0F"/>
          <w:spacing w:val="0"/>
          <w:w w:val="69"/>
          <w:b/>
          <w:bCs/>
          <w:position w:val="1"/>
        </w:rPr>
        <w:t>xxxxxxxxxxxxxx</w:t>
      </w:r>
      <w:r>
        <w:rPr>
          <w:rFonts w:ascii="Courier New" w:hAnsi="Courier New" w:cs="Courier New" w:eastAsia="Courier New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Industr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0F0F0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Co-Chair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00" w:right="1660"/>
          <w:cols w:num="2" w:equalWidth="0">
            <w:col w:w="2082" w:space="2343"/>
            <w:col w:w="4555"/>
          </w:cols>
        </w:sectPr>
      </w:pPr>
      <w:rPr/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Enclosure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00" w:right="166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pt;height:792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0" w:right="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6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Volum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98"/>
        </w:rPr>
        <w:t>8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0E0E0E"/>
          <w:spacing w:val="-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Issu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97"/>
        </w:rPr>
        <w:t>3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6" w:lineRule="exact"/>
        <w:ind w:right="129"/>
        <w:jc w:val="righ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70.720001pt;margin-top:15.436344pt;width:306.239995pt;height:61.44pt;mso-position-horizontal-relative:page;mso-position-vertical-relative:paragraph;z-index:-2354" type="#_x0000_t75">
            <v:imagedata r:id="rId49" o:title=""/>
          </v:shape>
        </w:pic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position w:val="-1"/>
        </w:rPr>
        <w:t>March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position w:val="-1"/>
        </w:rPr>
        <w:t>2014-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position w:val="-1"/>
        </w:rPr>
        <w:t>Long</w:t>
      </w:r>
      <w:r>
        <w:rPr>
          <w:rFonts w:ascii="Arial" w:hAnsi="Arial" w:cs="Arial" w:eastAsia="Arial"/>
          <w:sz w:val="20"/>
          <w:szCs w:val="20"/>
          <w:color w:val="0E0E0E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4"/>
          <w:position w:val="-1"/>
        </w:rPr>
        <w:t>Island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4.960007pt;height:59.52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460" w:right="60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15" w:right="-57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F6F6F6"/>
          <w:w w:val="121"/>
        </w:rPr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-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EXECUTIV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-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6F6F6"/>
          <w:highlight w:val="black"/>
          <w:spacing w:val="0"/>
          <w:w w:val="100"/>
        </w:rPr>
        <w:t>OFFICERS</w:t>
      </w:r>
      <w:r>
        <w:rPr>
          <w:rFonts w:ascii="Arial" w:hAnsi="Arial" w:cs="Arial" w:eastAsia="Arial"/>
          <w:sz w:val="23"/>
          <w:szCs w:val="23"/>
          <w:color w:val="F6F6F6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10" w:lineRule="auto"/>
        <w:ind w:left="717" w:right="381" w:firstLine="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LORRAIN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1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1"/>
          <w:w w:val="100"/>
        </w:rPr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9EA39E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-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CASTELLANO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UNITE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1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STATE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POSTA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SERVICE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1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Posta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Co-Chair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40" w:lineRule="auto"/>
        <w:ind w:left="914" w:right="56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11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lorrain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9EA39E"/>
          <w:spacing w:val="1"/>
          <w:w w:val="109"/>
        </w:rPr>
        <w:t>.</w:t>
      </w:r>
      <w:r>
        <w:rPr>
          <w:rFonts w:ascii="Arial" w:hAnsi="Arial" w:cs="Arial" w:eastAsia="Arial"/>
          <w:sz w:val="14"/>
          <w:szCs w:val="14"/>
          <w:color w:val="F6F6F6"/>
          <w:spacing w:val="1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castellano@usp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1"/>
        </w:rPr>
        <w:t>gov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1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402" w:right="62" w:firstLine="-3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FES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8"/>
          <w:w w:val="109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8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A-KEALEY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-19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BROADRIDG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FINANCIA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SOLTUIONS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,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1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1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1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-1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-1"/>
          <w:w w:val="100"/>
        </w:rPr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9EA39E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28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Industr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8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Co-Chair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033" w:right="708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5.710220pt;margin-top:23.263103pt;width:94.583218pt;height:27.259585pt;mso-position-horizontal-relative:page;mso-position-vertical-relative:paragraph;z-index:-2353" coordorigin="1514,465" coordsize="1892,545">
            <v:group style="position:absolute;left:1756;top:465;width:1400;height:186" coordorigin="1756,465" coordsize="1400,186">
              <v:shape style="position:absolute;left:1756;top:465;width:1400;height:186" coordorigin="1756,465" coordsize="1400,186" path="m1756,465l3157,465,3157,652,1756,652,1756,465e" filled="t" fillcolor="#161A16" stroked="f">
                <v:path arrowok="t"/>
                <v:fill/>
              </v:shape>
            </v:group>
            <v:group style="position:absolute;left:1957;top:642;width:1006;height:186" coordorigin="1957,642" coordsize="1006,186">
              <v:shape style="position:absolute;left:1957;top:642;width:1006;height:186" coordorigin="1957,642" coordsize="1006,186" path="m1957,642l2963,642,2963,829,1957,829,1957,642e" filled="t" fillcolor="#161A16" stroked="f">
                <v:path arrowok="t"/>
                <v:fill/>
              </v:shape>
            </v:group>
            <v:group style="position:absolute;left:1514;top:824;width:1892;height:186" coordorigin="1514,824" coordsize="1892,186">
              <v:shape style="position:absolute;left:1514;top:824;width:1892;height:186" coordorigin="1514,824" coordsize="1892,186" path="m1514,824l3406,824,3406,1010,1514,1010,1514,824e" filled="t" fillcolor="#161A1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F6F6F6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33"/>
        </w:rPr>
        <w:t>.</w:t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33"/>
        </w:rPr>
        <w:t>  </w:t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33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33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fes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5"/>
        </w:rPr>
        <w:t>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5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5"/>
        </w:rPr>
        <w:t>@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5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30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30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broa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9"/>
        </w:rPr>
        <w:t>d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ridg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10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spacing w:val="5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spacing w:val="5"/>
          <w:w w:val="110"/>
        </w:rPr>
      </w:r>
      <w:r>
        <w:rPr>
          <w:rFonts w:ascii="Arial" w:hAnsi="Arial" w:cs="Arial" w:eastAsia="Arial"/>
          <w:sz w:val="14"/>
          <w:szCs w:val="14"/>
          <w:color w:val="9EA39E"/>
          <w:spacing w:val="9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F6F6F6"/>
          <w:spacing w:val="9"/>
          <w:w w:val="111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1"/>
        </w:rPr>
        <w:t>com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1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95" w:right="97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MICHAE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L</w:t>
      </w:r>
      <w:r>
        <w:rPr>
          <w:rFonts w:ascii="Arial" w:hAnsi="Arial" w:cs="Arial" w:eastAsia="Arial"/>
          <w:sz w:val="14"/>
          <w:szCs w:val="14"/>
          <w:color w:val="F6F6F6"/>
          <w:spacing w:val="17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VIGNOLA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MAILME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N</w:t>
      </w:r>
      <w:r>
        <w:rPr>
          <w:rFonts w:ascii="Arial" w:hAnsi="Arial" w:cs="Arial" w:eastAsia="Arial"/>
          <w:sz w:val="14"/>
          <w:szCs w:val="14"/>
          <w:color w:val="F6F6F6"/>
          <w:spacing w:val="-1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1"/>
        </w:rPr>
        <w:t>INC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033" w:right="709"/>
        <w:jc w:val="center"/>
        <w:rPr>
          <w:rFonts w:ascii="Arial" w:hAnsi="Arial" w:cs="Arial" w:eastAsia="Arial"/>
          <w:sz w:val="14"/>
          <w:szCs w:val="14"/>
        </w:rPr>
      </w:pPr>
      <w:rPr/>
      <w:hyperlink r:id="rId51">
        <w:r>
          <w:rPr>
            <w:rFonts w:ascii="Arial" w:hAnsi="Arial" w:cs="Arial" w:eastAsia="Arial"/>
            <w:sz w:val="14"/>
            <w:szCs w:val="14"/>
            <w:color w:val="F6F6F6"/>
            <w:w w:val="110"/>
          </w:rPr>
          <w:t>mvi</w:t>
        </w:r>
        <w:r>
          <w:rPr>
            <w:rFonts w:ascii="Arial" w:hAnsi="Arial" w:cs="Arial" w:eastAsia="Arial"/>
            <w:sz w:val="14"/>
            <w:szCs w:val="14"/>
            <w:color w:val="F6F6F6"/>
            <w:spacing w:val="9"/>
            <w:w w:val="110"/>
          </w:rPr>
          <w:t>g</w:t>
        </w:r>
        <w:r>
          <w:rPr>
            <w:rFonts w:ascii="Arial" w:hAnsi="Arial" w:cs="Arial" w:eastAsia="Arial"/>
            <w:sz w:val="14"/>
            <w:szCs w:val="14"/>
            <w:color w:val="F6F6F6"/>
            <w:spacing w:val="0"/>
            <w:w w:val="107"/>
          </w:rPr>
          <w:t>nola@</w:t>
        </w:r>
        <w:r>
          <w:rPr>
            <w:rFonts w:ascii="Arial" w:hAnsi="Arial" w:cs="Arial" w:eastAsia="Arial"/>
            <w:sz w:val="14"/>
            <w:szCs w:val="14"/>
            <w:color w:val="F6F6F6"/>
            <w:spacing w:val="-25"/>
            <w:w w:val="100"/>
          </w:rPr>
          <w:t> </w:t>
        </w:r>
        <w:r>
          <w:rPr>
            <w:rFonts w:ascii="Arial" w:hAnsi="Arial" w:cs="Arial" w:eastAsia="Arial"/>
            <w:sz w:val="14"/>
            <w:szCs w:val="14"/>
            <w:color w:val="F6F6F6"/>
            <w:spacing w:val="0"/>
            <w:w w:val="109"/>
          </w:rPr>
          <w:t>mailme</w:t>
        </w:r>
        <w:r>
          <w:rPr>
            <w:rFonts w:ascii="Arial" w:hAnsi="Arial" w:cs="Arial" w:eastAsia="Arial"/>
            <w:sz w:val="14"/>
            <w:szCs w:val="14"/>
            <w:color w:val="F6F6F6"/>
            <w:spacing w:val="4"/>
            <w:w w:val="109"/>
          </w:rPr>
          <w:t>n</w:t>
        </w:r>
        <w:r>
          <w:rPr>
            <w:rFonts w:ascii="Arial" w:hAnsi="Arial" w:cs="Arial" w:eastAsia="Arial"/>
            <w:sz w:val="14"/>
            <w:szCs w:val="14"/>
            <w:color w:val="F6F6F6"/>
            <w:spacing w:val="0"/>
            <w:w w:val="105"/>
          </w:rPr>
          <w:t>in</w:t>
        </w:r>
        <w:r>
          <w:rPr>
            <w:rFonts w:ascii="Arial" w:hAnsi="Arial" w:cs="Arial" w:eastAsia="Arial"/>
            <w:sz w:val="14"/>
            <w:szCs w:val="14"/>
            <w:color w:val="F6F6F6"/>
            <w:spacing w:val="5"/>
            <w:w w:val="105"/>
          </w:rPr>
          <w:t>c</w:t>
        </w:r>
        <w:r>
          <w:rPr>
            <w:rFonts w:ascii="Arial" w:hAnsi="Arial" w:cs="Arial" w:eastAsia="Arial"/>
            <w:sz w:val="14"/>
            <w:szCs w:val="14"/>
            <w:color w:val="B1B3B1"/>
            <w:spacing w:val="0"/>
            <w:w w:val="67"/>
          </w:rPr>
          <w:t>.</w:t>
        </w:r>
        <w:r>
          <w:rPr>
            <w:rFonts w:ascii="Arial" w:hAnsi="Arial" w:cs="Arial" w:eastAsia="Arial"/>
            <w:sz w:val="14"/>
            <w:szCs w:val="14"/>
            <w:color w:val="B1B3B1"/>
            <w:spacing w:val="-20"/>
            <w:w w:val="100"/>
          </w:rPr>
          <w:t> </w:t>
        </w:r>
        <w:r>
          <w:rPr>
            <w:rFonts w:ascii="Arial" w:hAnsi="Arial" w:cs="Arial" w:eastAsia="Arial"/>
            <w:sz w:val="14"/>
            <w:szCs w:val="14"/>
            <w:color w:val="F6F6F6"/>
            <w:spacing w:val="0"/>
            <w:w w:val="111"/>
          </w:rPr>
          <w:t>com</w:t>
        </w:r>
        <w:r>
          <w:rPr>
            <w:rFonts w:ascii="Arial" w:hAnsi="Arial" w:cs="Arial" w:eastAsia="Arial"/>
            <w:sz w:val="14"/>
            <w:szCs w:val="14"/>
            <w:color w:val="000000"/>
            <w:spacing w:val="0"/>
            <w:w w:val="100"/>
          </w:rPr>
        </w:r>
      </w:hyperlink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0" w:lineRule="auto"/>
        <w:ind w:left="908" w:right="636" w:firstLine="3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68.469193pt;margin-top:10.052988pt;width:106.41361pt;height:9.313965pt;mso-position-horizontal-relative:page;mso-position-vertical-relative:paragraph;z-index:-2352" coordorigin="1369,201" coordsize="2128,186">
            <v:shape style="position:absolute;left:1369;top:201;width:2128;height:186" coordorigin="1369,201" coordsize="2128,186" path="m1369,201l3498,201,3498,387,1369,387,1369,201e" filled="t" fillcolor="#161A16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w w:val="113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3"/>
        </w:rPr>
        <w:t>ADAMAVRICK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3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3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1"/>
        </w:rPr>
        <w:t>DESIG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2"/>
        </w:rPr>
        <w:t>N</w:t>
      </w:r>
      <w:r>
        <w:rPr>
          <w:rFonts w:ascii="Arial" w:hAnsi="Arial" w:cs="Arial" w:eastAsia="Arial"/>
          <w:sz w:val="14"/>
          <w:szCs w:val="14"/>
          <w:color w:val="F6F6F6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DISTRIBUTOR</w:t>
      </w:r>
      <w:r>
        <w:rPr>
          <w:rFonts w:ascii="Arial" w:hAnsi="Arial" w:cs="Arial" w:eastAsia="Arial"/>
          <w:sz w:val="14"/>
          <w:szCs w:val="14"/>
          <w:color w:val="F6F6F6"/>
          <w:spacing w:val="4"/>
          <w:w w:val="109"/>
        </w:rPr>
        <w:t>S</w:t>
      </w:r>
      <w:r>
        <w:rPr>
          <w:rFonts w:ascii="Arial" w:hAnsi="Arial" w:cs="Arial" w:eastAsia="Arial"/>
          <w:sz w:val="14"/>
          <w:szCs w:val="14"/>
          <w:color w:val="CFD3D1"/>
          <w:spacing w:val="0"/>
          <w:w w:val="109"/>
        </w:rPr>
        <w:t>,</w:t>
      </w:r>
      <w:r>
        <w:rPr>
          <w:rFonts w:ascii="Arial" w:hAnsi="Arial" w:cs="Arial" w:eastAsia="Arial"/>
          <w:sz w:val="14"/>
          <w:szCs w:val="14"/>
          <w:color w:val="CFD3D1"/>
          <w:spacing w:val="-6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adam@designdist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10"/>
        </w:rPr>
        <w:t>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10"/>
        </w:rPr>
      </w:r>
      <w:r>
        <w:rPr>
          <w:rFonts w:ascii="Arial" w:hAnsi="Arial" w:cs="Arial" w:eastAsia="Arial"/>
          <w:sz w:val="14"/>
          <w:szCs w:val="14"/>
          <w:color w:val="CFD3D1"/>
          <w:highlight w:val="black"/>
          <w:spacing w:val="5"/>
          <w:w w:val="78"/>
        </w:rPr>
        <w:t>i</w:t>
      </w:r>
      <w:r>
        <w:rPr>
          <w:rFonts w:ascii="Arial" w:hAnsi="Arial" w:cs="Arial" w:eastAsia="Arial"/>
          <w:sz w:val="14"/>
          <w:szCs w:val="14"/>
          <w:color w:val="CFD3D1"/>
          <w:highlight w:val="black"/>
          <w:spacing w:val="5"/>
          <w:w w:val="78"/>
        </w:rPr>
      </w:r>
      <w:r>
        <w:rPr>
          <w:rFonts w:ascii="Arial" w:hAnsi="Arial" w:cs="Arial" w:eastAsia="Arial"/>
          <w:sz w:val="14"/>
          <w:szCs w:val="14"/>
          <w:color w:val="CFD3D1"/>
          <w:highlight w:val="black"/>
          <w:spacing w:val="5"/>
          <w:w w:val="7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butor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99"/>
        </w:rPr>
      </w:r>
      <w:r>
        <w:rPr>
          <w:rFonts w:ascii="Arial" w:hAnsi="Arial" w:cs="Arial" w:eastAsia="Arial"/>
          <w:sz w:val="14"/>
          <w:szCs w:val="14"/>
          <w:color w:val="E2E2E2"/>
          <w:highlight w:val="black"/>
          <w:spacing w:val="0"/>
          <w:w w:val="111"/>
        </w:rPr>
        <w:t>com</w:t>
      </w:r>
      <w:r>
        <w:rPr>
          <w:rFonts w:ascii="Arial" w:hAnsi="Arial" w:cs="Arial" w:eastAsia="Arial"/>
          <w:sz w:val="14"/>
          <w:szCs w:val="14"/>
          <w:color w:val="E2E2E2"/>
          <w:spacing w:val="0"/>
          <w:w w:val="111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1" w:lineRule="auto"/>
        <w:ind w:left="1324" w:right="101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ROCC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POZZULO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LAZARU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DIRECT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3" w:lineRule="exact"/>
        <w:ind w:left="1276" w:right="96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w w:val="109"/>
        </w:rPr>
        <w:t>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8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8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8"/>
          <w:w w:val="99"/>
        </w:rPr>
      </w:r>
      <w:hyperlink r:id="rId52">
        <w:r>
          <w:rPr>
            <w:rFonts w:ascii="Arial" w:hAnsi="Arial" w:cs="Arial" w:eastAsia="Arial"/>
            <w:sz w:val="14"/>
            <w:szCs w:val="14"/>
            <w:color w:val="CFD3D1"/>
            <w:highlight w:val="black"/>
            <w:spacing w:val="-1"/>
            <w:w w:val="98"/>
          </w:rPr>
          <w:t>o</w:t>
        </w:r>
        <w:r>
          <w:rPr>
            <w:rFonts w:ascii="Arial" w:hAnsi="Arial" w:cs="Arial" w:eastAsia="Arial"/>
            <w:sz w:val="14"/>
            <w:szCs w:val="14"/>
            <w:color w:val="CFD3D1"/>
            <w:highlight w:val="black"/>
            <w:spacing w:val="-1"/>
            <w:w w:val="98"/>
          </w:rPr>
        </w:r>
        <w:r>
          <w:rPr>
            <w:rFonts w:ascii="Arial" w:hAnsi="Arial" w:cs="Arial" w:eastAsia="Arial"/>
            <w:sz w:val="14"/>
            <w:szCs w:val="14"/>
            <w:color w:val="CFD3D1"/>
            <w:highlight w:val="black"/>
            <w:spacing w:val="-1"/>
            <w:w w:val="98"/>
          </w:rPr>
        </w:r>
      </w:hyperlink>
      <w:hyperlink r:id="rId53">
        <w:r>
          <w:rPr>
            <w:rFonts w:ascii="Arial" w:hAnsi="Arial" w:cs="Arial" w:eastAsia="Arial"/>
            <w:sz w:val="14"/>
            <w:szCs w:val="14"/>
            <w:color w:val="F6F6F6"/>
            <w:highlight w:val="black"/>
            <w:spacing w:val="0"/>
            <w:w w:val="109"/>
          </w:rPr>
          <w:t>ccop@lazmkt.com</w:t>
        </w:r>
        <w:r>
          <w:rPr>
            <w:rFonts w:ascii="Arial" w:hAnsi="Arial" w:cs="Arial" w:eastAsia="Arial"/>
            <w:sz w:val="14"/>
            <w:szCs w:val="14"/>
            <w:color w:val="F6F6F6"/>
            <w:spacing w:val="0"/>
            <w:w w:val="109"/>
          </w:rPr>
        </w:r>
        <w:r>
          <w:rPr>
            <w:rFonts w:ascii="Arial" w:hAnsi="Arial" w:cs="Arial" w:eastAsia="Arial"/>
            <w:sz w:val="14"/>
            <w:szCs w:val="14"/>
            <w:color w:val="000000"/>
            <w:spacing w:val="0"/>
            <w:w w:val="100"/>
          </w:rPr>
        </w:r>
      </w:hyperlink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7" w:lineRule="auto"/>
        <w:ind w:left="674" w:right="376" w:firstLine="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DOU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BRANCH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MAI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5"/>
          <w:w w:val="108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5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TEC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H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5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MAILIN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SYSTEMS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,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4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4"/>
          <w:w w:val="100"/>
        </w:rPr>
      </w:r>
      <w:r>
        <w:rPr>
          <w:rFonts w:ascii="Arial" w:hAnsi="Arial" w:cs="Arial" w:eastAsia="Arial"/>
          <w:sz w:val="14"/>
          <w:szCs w:val="14"/>
          <w:color w:val="9EA39E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9EA39E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16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doug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@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mailtec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5"/>
          <w:w w:val="109"/>
        </w:rPr>
        <w:t>h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5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5"/>
          <w:w w:val="109"/>
        </w:rPr>
      </w:r>
      <w:r>
        <w:rPr>
          <w:rFonts w:ascii="Arial" w:hAnsi="Arial" w:cs="Arial" w:eastAsia="Arial"/>
          <w:sz w:val="14"/>
          <w:szCs w:val="14"/>
          <w:color w:val="B1B3B1"/>
          <w:highlight w:val="black"/>
          <w:spacing w:val="-7"/>
          <w:w w:val="135"/>
        </w:rPr>
        <w:t>.</w:t>
      </w:r>
      <w:r>
        <w:rPr>
          <w:rFonts w:ascii="Arial" w:hAnsi="Arial" w:cs="Arial" w:eastAsia="Arial"/>
          <w:sz w:val="14"/>
          <w:szCs w:val="14"/>
          <w:color w:val="B1B3B1"/>
          <w:highlight w:val="black"/>
          <w:spacing w:val="-7"/>
          <w:w w:val="135"/>
        </w:rPr>
      </w:r>
      <w:r>
        <w:rPr>
          <w:rFonts w:ascii="Arial" w:hAnsi="Arial" w:cs="Arial" w:eastAsia="Arial"/>
          <w:sz w:val="14"/>
          <w:szCs w:val="14"/>
          <w:color w:val="B1B3B1"/>
          <w:highlight w:val="black"/>
          <w:spacing w:val="-7"/>
          <w:w w:val="135"/>
        </w:rPr>
      </w:r>
      <w:r>
        <w:rPr>
          <w:rFonts w:ascii="Arial" w:hAnsi="Arial" w:cs="Arial" w:eastAsia="Arial"/>
          <w:sz w:val="14"/>
          <w:szCs w:val="14"/>
          <w:color w:val="E2E2E2"/>
          <w:highlight w:val="black"/>
          <w:spacing w:val="0"/>
          <w:w w:val="109"/>
        </w:rPr>
        <w:t>com</w:t>
      </w:r>
      <w:r>
        <w:rPr>
          <w:rFonts w:ascii="Arial" w:hAnsi="Arial" w:cs="Arial" w:eastAsia="Arial"/>
          <w:sz w:val="14"/>
          <w:szCs w:val="14"/>
          <w:color w:val="E2E2E2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78" w:right="677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72.848846pt;margin-top:-1.602052pt;width:99.196592pt;height:14.455811pt;mso-position-horizontal-relative:page;mso-position-vertical-relative:paragraph;z-index:-2351" coordorigin="1457,-32" coordsize="1984,289">
            <v:group style="position:absolute;left:1457;top:-32;width:1379;height:289" coordorigin="1457,-32" coordsize="1379,289">
              <v:shape style="position:absolute;left:1457;top:-32;width:1379;height:289" coordorigin="1457,-32" coordsize="1379,289" path="m1457,-32l2836,-32,2836,257,1457,257,1457,-32e" filled="t" fillcolor="#161A16" stroked="f">
                <v:path arrowok="t"/>
                <v:fill/>
              </v:shape>
            </v:group>
            <v:group style="position:absolute;left:2808;top:-32;width:99;height:289" coordorigin="2808,-32" coordsize="99,289">
              <v:shape style="position:absolute;left:2808;top:-32;width:99;height:289" coordorigin="2808,-32" coordsize="99,289" path="m2808,-32l2907,-32,2907,257,2808,257,2808,-32e" filled="t" fillcolor="#333434" stroked="f">
                <v:path arrowok="t"/>
                <v:fill/>
              </v:shape>
            </v:group>
            <v:group style="position:absolute;left:2885;top:-32;width:556;height:289" coordorigin="2885,-32" coordsize="556,289">
              <v:shape style="position:absolute;left:2885;top:-32;width:556;height:289" coordorigin="2885,-32" coordsize="556,289" path="m2885,-32l3441,-32,3441,257,2885,257,2885,-32e" filled="t" fillcolor="#161A16" stroked="f">
                <v:path arrowok="t"/>
                <v:fill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7"/>
          <w:szCs w:val="17"/>
          <w:color w:val="CFD3D1"/>
          <w:w w:val="75"/>
        </w:rPr>
        <w:t>*****************</w:t>
      </w:r>
      <w:r>
        <w:rPr>
          <w:rFonts w:ascii="Courier New" w:hAnsi="Courier New" w:cs="Courier New" w:eastAsia="Courier New"/>
          <w:sz w:val="17"/>
          <w:szCs w:val="17"/>
          <w:color w:val="CFD3D1"/>
          <w:spacing w:val="-34"/>
          <w:w w:val="75"/>
        </w:rPr>
        <w:t>*</w:t>
      </w:r>
      <w:r>
        <w:rPr>
          <w:rFonts w:ascii="Courier New" w:hAnsi="Courier New" w:cs="Courier New" w:eastAsia="Courier New"/>
          <w:sz w:val="17"/>
          <w:szCs w:val="17"/>
          <w:color w:val="CFD3D1"/>
          <w:spacing w:val="-23"/>
          <w:w w:val="97"/>
        </w:rPr>
        <w:t>*</w:t>
      </w:r>
      <w:r>
        <w:rPr>
          <w:rFonts w:ascii="Courier New" w:hAnsi="Courier New" w:cs="Courier New" w:eastAsia="Courier New"/>
          <w:sz w:val="17"/>
          <w:szCs w:val="17"/>
          <w:color w:val="CFD3D1"/>
          <w:spacing w:val="0"/>
          <w:w w:val="76"/>
        </w:rPr>
        <w:t>*******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9" w:right="40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6F6F6"/>
          <w:w w:val="104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Executiv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Office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3"/>
        </w:rPr>
        <w:t>Meetings: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3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1" w:after="0" w:line="240" w:lineRule="auto"/>
        <w:ind w:left="1296" w:right="101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2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6"/>
        </w:rPr>
        <w:t>9:30am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6"/>
        </w:rPr>
        <w:t>-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7"/>
          <w:w w:val="126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10:0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6"/>
        </w:rPr>
        <w:t>am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6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6" w:right="70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6F6F6"/>
          <w:w w:val="109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Genera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highlight w:val="black"/>
          <w:spacing w:val="0"/>
          <w:w w:val="103"/>
        </w:rPr>
        <w:t>Meetings: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3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6" w:after="0" w:line="240" w:lineRule="auto"/>
        <w:ind w:left="1262" w:right="96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4.817825pt;margin-top:22.974085pt;width:94.844546pt;height:44.402895pt;mso-position-horizontal-relative:page;mso-position-vertical-relative:paragraph;z-index:-2350" coordorigin="1496,459" coordsize="1897,888">
            <v:group style="position:absolute;left:1671;top:459;width:1540;height:266" coordorigin="1671,459" coordsize="1540,266">
              <v:shape style="position:absolute;left:1671;top:459;width:1540;height:266" coordorigin="1671,459" coordsize="1540,266" path="m1671,459l3211,459,3211,726,1671,726,1671,459e" filled="t" fillcolor="#161A16" stroked="f">
                <v:path arrowok="t"/>
                <v:fill/>
              </v:shape>
            </v:group>
            <v:group style="position:absolute;left:1794;top:705;width:1304;height:226" coordorigin="1794,705" coordsize="1304,226">
              <v:shape style="position:absolute;left:1794;top:705;width:1304;height:226" coordorigin="1794,705" coordsize="1304,226" path="m1794,705l3098,705,3098,931,1794,931,1794,705e" filled="t" fillcolor="#161A16" stroked="f">
                <v:path arrowok="t"/>
                <v:fill/>
              </v:shape>
            </v:group>
            <v:group style="position:absolute;left:1496;top:920;width:1897;height:226" coordorigin="1496,920" coordsize="1897,226">
              <v:shape style="position:absolute;left:1496;top:920;width:1897;height:226" coordorigin="1496,920" coordsize="1897,226" path="m1496,920l3393,920,3393,1147,1496,1147,1496,920e" filled="t" fillcolor="#161A16" stroked="f">
                <v:path arrowok="t"/>
                <v:fill/>
              </v:shape>
            </v:group>
            <v:group style="position:absolute;left:1857;top:1121;width:1184;height:226" coordorigin="1857,1121" coordsize="1184,226">
              <v:shape style="position:absolute;left:1857;top:1121;width:1184;height:226" coordorigin="1857,1121" coordsize="1184,226" path="m1857,1121l3041,1121,3041,1348,1857,1348,1857,1121e" filled="t" fillcolor="#161A1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F6F6F6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4"/>
        </w:rPr>
        <w:t>am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4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24"/>
        </w:rPr>
        <w:t>-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24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11:0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0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6"/>
        </w:rPr>
        <w:t>am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6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1" w:right="89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color w:val="F6F6F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Islan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F6F6F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PCC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5" w:lineRule="auto"/>
        <w:ind w:left="1034" w:right="735" w:firstLine="-1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65</w:t>
      </w:r>
      <w:r>
        <w:rPr>
          <w:rFonts w:ascii="Arial" w:hAnsi="Arial" w:cs="Arial" w:eastAsia="Arial"/>
          <w:sz w:val="17"/>
          <w:szCs w:val="17"/>
          <w:color w:val="F6F6F6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Maxess</w:t>
      </w:r>
      <w:r>
        <w:rPr>
          <w:rFonts w:ascii="Arial" w:hAnsi="Arial" w:cs="Arial" w:eastAsia="Arial"/>
          <w:sz w:val="17"/>
          <w:szCs w:val="17"/>
          <w:color w:val="F6F6F6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Road</w:t>
      </w:r>
      <w:r>
        <w:rPr>
          <w:rFonts w:ascii="Arial" w:hAnsi="Arial" w:cs="Arial" w:eastAsia="Arial"/>
          <w:sz w:val="17"/>
          <w:szCs w:val="17"/>
          <w:color w:val="F6F6F6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4"/>
        </w:rPr>
        <w:t>Melville</w:t>
      </w:r>
      <w:r>
        <w:rPr>
          <w:rFonts w:ascii="Arial" w:hAnsi="Arial" w:cs="Arial" w:eastAsia="Arial"/>
          <w:sz w:val="17"/>
          <w:szCs w:val="17"/>
          <w:color w:val="F6F6F6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11747-3158</w:t>
      </w:r>
      <w:r>
        <w:rPr>
          <w:rFonts w:ascii="Arial" w:hAnsi="Arial" w:cs="Arial" w:eastAsia="Arial"/>
          <w:sz w:val="17"/>
          <w:szCs w:val="17"/>
          <w:color w:val="F6F6F6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3"/>
        </w:rPr>
        <w:t>(631)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1"/>
        </w:rPr>
        <w:t>755-2900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16" w:right="75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6F6F6"/>
          <w:w w:val="104"/>
        </w:rPr>
      </w:r>
      <w:hyperlink r:id="rId54">
        <w:r>
          <w:rPr>
            <w:rFonts w:ascii="Arial" w:hAnsi="Arial" w:cs="Arial" w:eastAsia="Arial"/>
            <w:sz w:val="17"/>
            <w:szCs w:val="17"/>
            <w:color w:val="F6F6F6"/>
            <w:highlight w:val="black"/>
            <w:w w:val="104"/>
          </w:rPr>
          <w:t>ww</w:t>
        </w:r>
        <w:r>
          <w:rPr>
            <w:rFonts w:ascii="Arial" w:hAnsi="Arial" w:cs="Arial" w:eastAsia="Arial"/>
            <w:sz w:val="17"/>
            <w:szCs w:val="17"/>
            <w:color w:val="F6F6F6"/>
            <w:highlight w:val="black"/>
            <w:w w:val="104"/>
          </w:rPr>
        </w:r>
        <w:r>
          <w:rPr>
            <w:rFonts w:ascii="Arial" w:hAnsi="Arial" w:cs="Arial" w:eastAsia="Arial"/>
            <w:sz w:val="17"/>
            <w:szCs w:val="17"/>
            <w:color w:val="F6F6F6"/>
            <w:highlight w:val="black"/>
            <w:spacing w:val="-2"/>
            <w:w w:val="104"/>
          </w:rPr>
          <w:t>w</w:t>
        </w:r>
        <w:r>
          <w:rPr>
            <w:rFonts w:ascii="Arial" w:hAnsi="Arial" w:cs="Arial" w:eastAsia="Arial"/>
            <w:sz w:val="17"/>
            <w:szCs w:val="17"/>
            <w:color w:val="F6F6F6"/>
            <w:highlight w:val="black"/>
            <w:spacing w:val="-2"/>
            <w:w w:val="104"/>
          </w:rPr>
        </w:r>
        <w:r>
          <w:rPr>
            <w:rFonts w:ascii="Arial" w:hAnsi="Arial" w:cs="Arial" w:eastAsia="Arial"/>
            <w:sz w:val="17"/>
            <w:szCs w:val="17"/>
            <w:color w:val="F6F6F6"/>
            <w:highlight w:val="black"/>
            <w:spacing w:val="-2"/>
            <w:w w:val="104"/>
          </w:rPr>
        </w:r>
        <w:r>
          <w:rPr>
            <w:rFonts w:ascii="Arial" w:hAnsi="Arial" w:cs="Arial" w:eastAsia="Arial"/>
            <w:sz w:val="17"/>
            <w:szCs w:val="17"/>
            <w:color w:val="B1B3B1"/>
            <w:highlight w:val="black"/>
            <w:spacing w:val="0"/>
            <w:w w:val="83"/>
          </w:rPr>
          <w:t>.</w:t>
        </w:r>
        <w:r>
          <w:rPr>
            <w:rFonts w:ascii="Arial" w:hAnsi="Arial" w:cs="Arial" w:eastAsia="Arial"/>
            <w:sz w:val="17"/>
            <w:szCs w:val="17"/>
            <w:color w:val="B1B3B1"/>
            <w:highlight w:val="black"/>
            <w:spacing w:val="0"/>
            <w:w w:val="83"/>
          </w:rPr>
        </w:r>
      </w:hyperlink>
      <w:r>
        <w:rPr>
          <w:rFonts w:ascii="Arial" w:hAnsi="Arial" w:cs="Arial" w:eastAsia="Arial"/>
          <w:sz w:val="17"/>
          <w:szCs w:val="17"/>
          <w:color w:val="B1B3B1"/>
          <w:highlight w:val="black"/>
          <w:spacing w:val="-34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B1B3B1"/>
          <w:highlight w:val="black"/>
          <w:spacing w:val="-34"/>
          <w:w w:val="99"/>
        </w:rPr>
      </w:r>
      <w:r>
        <w:rPr>
          <w:rFonts w:ascii="Arial" w:hAnsi="Arial" w:cs="Arial" w:eastAsia="Arial"/>
          <w:sz w:val="17"/>
          <w:szCs w:val="17"/>
          <w:color w:val="B1B3B1"/>
          <w:highlight w:val="black"/>
          <w:spacing w:val="-34"/>
          <w:w w:val="99"/>
        </w:rPr>
      </w:r>
      <w:r>
        <w:rPr>
          <w:rFonts w:ascii="Arial" w:hAnsi="Arial" w:cs="Arial" w:eastAsia="Arial"/>
          <w:sz w:val="17"/>
          <w:szCs w:val="17"/>
          <w:color w:val="F6F6F6"/>
          <w:highlight w:val="black"/>
          <w:spacing w:val="0"/>
          <w:w w:val="102"/>
        </w:rPr>
        <w:t>longislandpcc</w:t>
      </w:r>
      <w:r>
        <w:rPr>
          <w:rFonts w:ascii="Arial" w:hAnsi="Arial" w:cs="Arial" w:eastAsia="Arial"/>
          <w:sz w:val="17"/>
          <w:szCs w:val="17"/>
          <w:color w:val="F6F6F6"/>
          <w:highlight w:val="black"/>
          <w:spacing w:val="0"/>
          <w:w w:val="102"/>
        </w:rPr>
      </w:r>
      <w:r>
        <w:rPr>
          <w:rFonts w:ascii="Arial" w:hAnsi="Arial" w:cs="Arial" w:eastAsia="Arial"/>
          <w:sz w:val="17"/>
          <w:szCs w:val="17"/>
          <w:color w:val="F6F6F6"/>
          <w:highlight w:val="black"/>
          <w:spacing w:val="4"/>
          <w:w w:val="101"/>
        </w:rPr>
        <w:t>.</w:t>
      </w:r>
      <w:r>
        <w:rPr>
          <w:rFonts w:ascii="Arial" w:hAnsi="Arial" w:cs="Arial" w:eastAsia="Arial"/>
          <w:sz w:val="17"/>
          <w:szCs w:val="17"/>
          <w:color w:val="F6F6F6"/>
          <w:highlight w:val="black"/>
          <w:spacing w:val="4"/>
          <w:w w:val="101"/>
        </w:rPr>
      </w:r>
      <w:r>
        <w:rPr>
          <w:rFonts w:ascii="Arial" w:hAnsi="Arial" w:cs="Arial" w:eastAsia="Arial"/>
          <w:sz w:val="17"/>
          <w:szCs w:val="17"/>
          <w:color w:val="F6F6F6"/>
          <w:highlight w:val="black"/>
          <w:spacing w:val="0"/>
          <w:w w:val="101"/>
        </w:rPr>
        <w:t>com</w:t>
      </w:r>
      <w:r>
        <w:rPr>
          <w:rFonts w:ascii="Arial" w:hAnsi="Arial" w:cs="Arial" w:eastAsia="Arial"/>
          <w:sz w:val="17"/>
          <w:szCs w:val="17"/>
          <w:color w:val="F6F6F6"/>
          <w:spacing w:val="0"/>
          <w:w w:val="101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left="29" w:right="63" w:firstLine="1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41"/>
          <w:szCs w:val="41"/>
          <w:color w:val="0E0E0E"/>
          <w:w w:val="67"/>
          <w:b/>
          <w:bCs/>
        </w:rPr>
        <w:t>Long</w:t>
      </w:r>
      <w:r>
        <w:rPr>
          <w:rFonts w:ascii="Arial" w:hAnsi="Arial" w:cs="Arial" w:eastAsia="Arial"/>
          <w:sz w:val="41"/>
          <w:szCs w:val="41"/>
          <w:color w:val="0E0E0E"/>
          <w:spacing w:val="-72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5"/>
          <w:b/>
          <w:bCs/>
        </w:rPr>
        <w:t>Island</w:t>
      </w:r>
      <w:r>
        <w:rPr>
          <w:rFonts w:ascii="Arial" w:hAnsi="Arial" w:cs="Arial" w:eastAsia="Arial"/>
          <w:sz w:val="41"/>
          <w:szCs w:val="41"/>
          <w:color w:val="0E0E0E"/>
          <w:spacing w:val="-74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3"/>
          <w:b/>
          <w:bCs/>
        </w:rPr>
        <w:t>Posta</w:t>
      </w:r>
      <w:r>
        <w:rPr>
          <w:rFonts w:ascii="Arial" w:hAnsi="Arial" w:cs="Arial" w:eastAsia="Arial"/>
          <w:sz w:val="41"/>
          <w:szCs w:val="41"/>
          <w:color w:val="0E0E0E"/>
          <w:spacing w:val="17"/>
          <w:w w:val="73"/>
          <w:b/>
          <w:bCs/>
        </w:rPr>
        <w:t>l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4"/>
          <w:b/>
          <w:bCs/>
        </w:rPr>
        <w:t>and</w:t>
      </w:r>
      <w:r>
        <w:rPr>
          <w:rFonts w:ascii="Arial" w:hAnsi="Arial" w:cs="Arial" w:eastAsia="Arial"/>
          <w:sz w:val="41"/>
          <w:szCs w:val="41"/>
          <w:color w:val="0E0E0E"/>
          <w:spacing w:val="-68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3"/>
          <w:b/>
          <w:bCs/>
        </w:rPr>
        <w:t>lndustr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4"/>
          <w:b/>
          <w:bCs/>
        </w:rPr>
        <w:t>v</w:t>
      </w:r>
      <w:r>
        <w:rPr>
          <w:rFonts w:ascii="Arial" w:hAnsi="Arial" w:cs="Arial" w:eastAsia="Arial"/>
          <w:sz w:val="41"/>
          <w:szCs w:val="41"/>
          <w:color w:val="0E0E0E"/>
          <w:spacing w:val="-49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0"/>
          <w:b/>
          <w:bCs/>
        </w:rPr>
        <w:t>Co-Chai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0"/>
          <w:b/>
          <w:bCs/>
        </w:rPr>
        <w:t>r</w:t>
      </w:r>
      <w:r>
        <w:rPr>
          <w:rFonts w:ascii="Arial" w:hAnsi="Arial" w:cs="Arial" w:eastAsia="Arial"/>
          <w:sz w:val="41"/>
          <w:szCs w:val="41"/>
          <w:color w:val="0E0E0E"/>
          <w:spacing w:val="-10"/>
          <w:w w:val="7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0"/>
          <w:b/>
          <w:bCs/>
        </w:rPr>
        <w:t>Corner</w:t>
      </w:r>
      <w:r>
        <w:rPr>
          <w:rFonts w:ascii="Arial" w:hAnsi="Arial" w:cs="Arial" w:eastAsia="Arial"/>
          <w:sz w:val="41"/>
          <w:szCs w:val="41"/>
          <w:color w:val="0E0E0E"/>
          <w:spacing w:val="0"/>
          <w:w w:val="7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thos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came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Mail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Design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9"/>
          <w:i/>
        </w:rPr>
        <w:t>Professiona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9"/>
          <w:i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9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7"/>
          <w:i/>
        </w:rPr>
        <w:t>Progra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8"/>
          <w:i/>
        </w:rPr>
        <w:t>m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78"/>
          <w:i/>
        </w:rPr>
        <w:t>,</w:t>
      </w:r>
      <w:r>
        <w:rPr>
          <w:rFonts w:ascii="Arial" w:hAnsi="Arial" w:cs="Arial" w:eastAsia="Arial"/>
          <w:sz w:val="20"/>
          <w:szCs w:val="20"/>
          <w:color w:val="363636"/>
          <w:spacing w:val="2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thank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very</w:t>
      </w:r>
      <w:r>
        <w:rPr>
          <w:rFonts w:ascii="Arial" w:hAnsi="Arial" w:cs="Arial" w:eastAsia="Arial"/>
          <w:sz w:val="20"/>
          <w:szCs w:val="20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much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support.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thos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did</w:t>
      </w:r>
      <w:r>
        <w:rPr>
          <w:rFonts w:ascii="Arial" w:hAnsi="Arial" w:cs="Arial" w:eastAsia="Arial"/>
          <w:sz w:val="20"/>
          <w:szCs w:val="20"/>
          <w:color w:val="0E0E0E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'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trul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missed</w:t>
      </w:r>
      <w:r>
        <w:rPr>
          <w:rFonts w:ascii="Arial" w:hAnsi="Arial" w:cs="Arial" w:eastAsia="Arial"/>
          <w:sz w:val="20"/>
          <w:szCs w:val="20"/>
          <w:color w:val="0E0E0E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"Onl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PCC"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experienc</w:t>
      </w:r>
      <w:r>
        <w:rPr>
          <w:rFonts w:ascii="Arial" w:hAnsi="Arial" w:cs="Arial" w:eastAsia="Arial"/>
          <w:sz w:val="20"/>
          <w:szCs w:val="20"/>
          <w:color w:val="0E0E0E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Althoug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commitment</w:t>
      </w:r>
      <w:r>
        <w:rPr>
          <w:rFonts w:ascii="Arial" w:hAnsi="Arial" w:cs="Arial" w:eastAsia="Arial"/>
          <w:sz w:val="20"/>
          <w:szCs w:val="20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tw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days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made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bi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apprehensive</w:t>
      </w:r>
      <w:r>
        <w:rPr>
          <w:rFonts w:ascii="Arial" w:hAnsi="Arial" w:cs="Arial" w:eastAsia="Arial"/>
          <w:sz w:val="20"/>
          <w:szCs w:val="20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first,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amoun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informatio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presente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1"/>
          <w:i/>
        </w:rPr>
        <w:t>was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1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amazing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nothin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extremel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positiv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response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attendee</w:t>
      </w:r>
      <w:r>
        <w:rPr>
          <w:rFonts w:ascii="Arial" w:hAnsi="Arial" w:cs="Arial" w:eastAsia="Arial"/>
          <w:sz w:val="20"/>
          <w:szCs w:val="20"/>
          <w:color w:val="0E0E0E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2" w:lineRule="auto"/>
        <w:ind w:left="14" w:right="96" w:firstLine="1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Many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thank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crew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Consumer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0E0E0E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Industr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Contact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group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hosting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event,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many</w:t>
      </w:r>
      <w:r>
        <w:rPr>
          <w:rFonts w:ascii="Arial" w:hAnsi="Arial" w:cs="Arial" w:eastAsia="Arial"/>
          <w:sz w:val="20"/>
          <w:szCs w:val="20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thank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Kyl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Moore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U.S.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Contractor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Norman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OK,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brillian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instructio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provided.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Kyl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trip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Oklahom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leaving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Islan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jus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befor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heading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afte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color w:val="0E0E0E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like</w:t>
      </w:r>
      <w:r>
        <w:rPr>
          <w:rFonts w:ascii="Arial" w:hAnsi="Arial" w:cs="Arial" w:eastAsia="Arial"/>
          <w:sz w:val="20"/>
          <w:szCs w:val="20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applaud</w:t>
      </w:r>
      <w:r>
        <w:rPr>
          <w:rFonts w:ascii="Arial" w:hAnsi="Arial" w:cs="Arial" w:eastAsia="Arial"/>
          <w:sz w:val="20"/>
          <w:szCs w:val="20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Kyl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attendee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weathe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presen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class.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4" w:lineRule="auto"/>
        <w:ind w:left="14" w:right="10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2014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Nationa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Foru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NPF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quickly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approaching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NPF</w:t>
      </w:r>
      <w:r>
        <w:rPr>
          <w:rFonts w:ascii="Arial" w:hAnsi="Arial" w:cs="Arial" w:eastAsia="Arial"/>
          <w:sz w:val="20"/>
          <w:szCs w:val="20"/>
          <w:color w:val="0E0E0E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held</w:t>
      </w:r>
      <w:r>
        <w:rPr>
          <w:rFonts w:ascii="Arial" w:hAnsi="Arial" w:cs="Arial" w:eastAsia="Arial"/>
          <w:sz w:val="20"/>
          <w:szCs w:val="20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March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16-19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4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5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Gaylor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Nationa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Resor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4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6"/>
          <w:i/>
        </w:rPr>
        <w:t>Conference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6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Cente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near</w:t>
      </w:r>
      <w:r>
        <w:rPr>
          <w:rFonts w:ascii="Arial" w:hAnsi="Arial" w:cs="Arial" w:eastAsia="Arial"/>
          <w:sz w:val="20"/>
          <w:szCs w:val="20"/>
          <w:color w:val="0E0E0E"/>
          <w:spacing w:val="5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10"/>
          <w:i/>
        </w:rPr>
        <w:t>Washington,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1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DC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NPF'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continuin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goal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develop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educationa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program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showcases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innovativ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uses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1"/>
        </w:rPr>
        <w:t>inspires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participant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explore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opportunitie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growing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businesses.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4" w:lineRule="auto"/>
        <w:ind w:left="14" w:right="103" w:firstLine="-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2014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forum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include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training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sessions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networking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opportunitie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mailing</w:t>
      </w:r>
      <w:r>
        <w:rPr>
          <w:rFonts w:ascii="Arial" w:hAnsi="Arial" w:cs="Arial" w:eastAsia="Arial"/>
          <w:sz w:val="20"/>
          <w:szCs w:val="20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industr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professionals.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information,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register,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-1"/>
          <w:w w:val="100"/>
        </w:rPr>
        <w:t> </w:t>
      </w:r>
      <w:hyperlink r:id="rId55">
        <w:r>
          <w:rPr>
            <w:rFonts w:ascii="Arial" w:hAnsi="Arial" w:cs="Arial" w:eastAsia="Arial"/>
            <w:sz w:val="20"/>
            <w:szCs w:val="20"/>
            <w:color w:val="0E0E0E"/>
            <w:spacing w:val="0"/>
            <w:w w:val="100"/>
          </w:rPr>
          <w:t>ww</w:t>
        </w:r>
        <w:r>
          <w:rPr>
            <w:rFonts w:ascii="Arial" w:hAnsi="Arial" w:cs="Arial" w:eastAsia="Arial"/>
            <w:sz w:val="20"/>
            <w:szCs w:val="20"/>
            <w:color w:val="0E0E0E"/>
            <w:spacing w:val="5"/>
            <w:w w:val="100"/>
          </w:rPr>
          <w:t>w</w:t>
        </w:r>
        <w:r>
          <w:rPr>
            <w:rFonts w:ascii="Arial" w:hAnsi="Arial" w:cs="Arial" w:eastAsia="Arial"/>
            <w:sz w:val="20"/>
            <w:szCs w:val="20"/>
            <w:color w:val="363636"/>
            <w:spacing w:val="4"/>
            <w:w w:val="100"/>
          </w:rPr>
          <w:t>.</w:t>
        </w:r>
        <w:r>
          <w:rPr>
            <w:rFonts w:ascii="Arial" w:hAnsi="Arial" w:cs="Arial" w:eastAsia="Arial"/>
            <w:sz w:val="20"/>
            <w:szCs w:val="20"/>
            <w:color w:val="0E0E0E"/>
            <w:spacing w:val="0"/>
            <w:w w:val="100"/>
          </w:rPr>
          <w:t>npf.or</w:t>
        </w:r>
        <w:r>
          <w:rPr>
            <w:rFonts w:ascii="Arial" w:hAnsi="Arial" w:cs="Arial" w:eastAsia="Arial"/>
            <w:sz w:val="20"/>
            <w:szCs w:val="20"/>
            <w:color w:val="0E0E0E"/>
            <w:spacing w:val="0"/>
            <w:w w:val="100"/>
          </w:rPr>
          <w:t>g</w:t>
        </w:r>
        <w:r>
          <w:rPr>
            <w:rFonts w:ascii="Arial" w:hAnsi="Arial" w:cs="Arial" w:eastAsia="Arial"/>
            <w:sz w:val="20"/>
            <w:szCs w:val="20"/>
            <w:color w:val="0E0E0E"/>
            <w:spacing w:val="5"/>
            <w:w w:val="10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today!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1" w:lineRule="auto"/>
        <w:ind w:left="10" w:right="108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Sinc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2011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Mobile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Barcod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Promotion,</w:t>
      </w:r>
      <w:r>
        <w:rPr>
          <w:rFonts w:ascii="Arial" w:hAnsi="Arial" w:cs="Arial" w:eastAsia="Arial"/>
          <w:sz w:val="20"/>
          <w:szCs w:val="20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creatin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promotion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incentive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creat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awareness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innovativ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uses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mail.</w:t>
      </w:r>
      <w:r>
        <w:rPr>
          <w:rFonts w:ascii="Arial" w:hAnsi="Arial" w:cs="Arial" w:eastAsia="Arial"/>
          <w:sz w:val="20"/>
          <w:szCs w:val="20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encouraging</w:t>
      </w:r>
      <w:r>
        <w:rPr>
          <w:rFonts w:ascii="Arial" w:hAnsi="Arial" w:cs="Arial" w:eastAsia="Arial"/>
          <w:sz w:val="20"/>
          <w:szCs w:val="20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customer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adop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inves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technologie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enhance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how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consumers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interact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engage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</w:t>
      </w:r>
      <w:r>
        <w:rPr>
          <w:rFonts w:ascii="Arial" w:hAnsi="Arial" w:cs="Arial" w:eastAsia="Arial"/>
          <w:sz w:val="20"/>
          <w:szCs w:val="20"/>
          <w:color w:val="0E0E0E"/>
          <w:spacing w:val="-1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63636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fundamentally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improve</w:t>
      </w:r>
      <w:r>
        <w:rPr>
          <w:rFonts w:ascii="Arial" w:hAnsi="Arial" w:cs="Arial" w:eastAsia="Arial"/>
          <w:sz w:val="20"/>
          <w:szCs w:val="20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long-ter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produc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substantial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benefit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futur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years.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right="112" w:firstLine="1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Ou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nex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PC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even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color w:val="0E0E0E"/>
          <w:spacing w:val="4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our</w:t>
      </w:r>
      <w:r>
        <w:rPr>
          <w:rFonts w:ascii="Arial" w:hAnsi="Arial" w:cs="Arial" w:eastAsia="Arial"/>
          <w:sz w:val="20"/>
          <w:szCs w:val="20"/>
          <w:color w:val="0E0E0E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Wednesday,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March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E0E0E"/>
          <w:spacing w:val="0"/>
          <w:w w:val="126"/>
          <w:i/>
        </w:rPr>
        <w:t>12th</w:t>
      </w:r>
      <w:r>
        <w:rPr>
          <w:rFonts w:ascii="Times New Roman" w:hAnsi="Times New Roman" w:cs="Times New Roman" w:eastAsia="Times New Roman"/>
          <w:sz w:val="15"/>
          <w:szCs w:val="15"/>
          <w:color w:val="0E0E0E"/>
          <w:spacing w:val="40"/>
          <w:w w:val="126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meetin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11"/>
          <w:i/>
        </w:rPr>
        <w:t>which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11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have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9"/>
          <w:i/>
        </w:rPr>
        <w:t>presentatio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9"/>
          <w:i/>
        </w:rPr>
        <w:t>n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9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EB0C08"/>
          <w:spacing w:val="29"/>
          <w:w w:val="100"/>
          <w:i/>
        </w:rPr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  <w:t>201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  <w:t>4</w:t>
      </w:r>
      <w:r>
        <w:rPr>
          <w:rFonts w:ascii="Arial" w:hAnsi="Arial" w:cs="Arial" w:eastAsia="Arial"/>
          <w:sz w:val="20"/>
          <w:szCs w:val="20"/>
          <w:color w:val="EB0C08"/>
          <w:spacing w:val="14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  <w:t>Posta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  <w:i/>
          <w:u w:val="thick" w:color="000000"/>
        </w:rPr>
        <w:t>l</w:t>
      </w:r>
      <w:r>
        <w:rPr>
          <w:rFonts w:ascii="Arial" w:hAnsi="Arial" w:cs="Arial" w:eastAsia="Arial"/>
          <w:sz w:val="20"/>
          <w:szCs w:val="20"/>
          <w:color w:val="EB0C08"/>
          <w:spacing w:val="45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10"/>
          <w:i/>
          <w:u w:val="thick" w:color="000000"/>
        </w:rPr>
        <w:t>Promotions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10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10"/>
          <w:i/>
        </w:rPr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10"/>
          <w:i/>
        </w:rPr>
        <w:t>.</w:t>
      </w:r>
      <w:r>
        <w:rPr>
          <w:rFonts w:ascii="Arial" w:hAnsi="Arial" w:cs="Arial" w:eastAsia="Arial"/>
          <w:sz w:val="20"/>
          <w:szCs w:val="20"/>
          <w:color w:val="EB0C08"/>
          <w:spacing w:val="-16"/>
          <w:w w:val="110"/>
          <w:i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presentation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wha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promotions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currently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bes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marketin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practice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tak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advantag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thes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promotions.</w:t>
      </w:r>
      <w:r>
        <w:rPr>
          <w:rFonts w:ascii="Arial" w:hAnsi="Arial" w:cs="Arial" w:eastAsia="Arial"/>
          <w:sz w:val="20"/>
          <w:szCs w:val="20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Get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response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direc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offers,</w:t>
      </w:r>
      <w:r>
        <w:rPr>
          <w:rFonts w:ascii="Arial" w:hAnsi="Arial" w:cs="Arial" w:eastAsia="Arial"/>
          <w:sz w:val="20"/>
          <w:szCs w:val="20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save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money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maximizing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0E0E0E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direc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investment.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" w:right="13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</w:rPr>
        <w:t>REGISTE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EB0C08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EB0C08"/>
          <w:spacing w:val="0"/>
          <w:w w:val="100"/>
        </w:rPr>
        <w:t>NOW!</w:t>
      </w:r>
      <w:r>
        <w:rPr>
          <w:rFonts w:ascii="Arial" w:hAnsi="Arial" w:cs="Arial" w:eastAsia="Arial"/>
          <w:sz w:val="20"/>
          <w:szCs w:val="20"/>
          <w:color w:val="EB0C08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meeting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event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20"/>
        </w:rPr>
        <w:t>Ll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5" w:right="263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PC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10"/>
        </w:rPr>
        <w:t>websit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10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-15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E0E0E"/>
          <w:spacing w:val="14"/>
          <w:w w:val="100"/>
        </w:rPr>
        <w:t> </w:t>
      </w:r>
      <w:hyperlink r:id="rId56">
        <w:r>
          <w:rPr>
            <w:rFonts w:ascii="Arial" w:hAnsi="Arial" w:cs="Arial" w:eastAsia="Arial"/>
            <w:sz w:val="20"/>
            <w:szCs w:val="20"/>
            <w:color w:val="0E0E0E"/>
            <w:spacing w:val="0"/>
            <w:w w:val="110"/>
          </w:rPr>
          <w:t>http://www.longislandpcc.com.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6" w:lineRule="exact"/>
        <w:ind w:left="5" w:right="494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  <w:position w:val="-1"/>
        </w:rPr>
        <w:t>Se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  <w:position w:val="-1"/>
        </w:rPr>
        <w:t>you</w:t>
      </w:r>
      <w:r>
        <w:rPr>
          <w:rFonts w:ascii="Arial" w:hAnsi="Arial" w:cs="Arial" w:eastAsia="Arial"/>
          <w:sz w:val="20"/>
          <w:szCs w:val="20"/>
          <w:color w:val="0E0E0E"/>
          <w:spacing w:val="4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  <w:position w:val="-1"/>
        </w:rPr>
        <w:t>on</w:t>
      </w:r>
      <w:r>
        <w:rPr>
          <w:rFonts w:ascii="Arial" w:hAnsi="Arial" w:cs="Arial" w:eastAsia="Arial"/>
          <w:sz w:val="20"/>
          <w:szCs w:val="20"/>
          <w:color w:val="0E0E0E"/>
          <w:spacing w:val="2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  <w:i/>
          <w:position w:val="-1"/>
        </w:rPr>
        <w:t>March</w:t>
      </w:r>
      <w:r>
        <w:rPr>
          <w:rFonts w:ascii="Arial" w:hAnsi="Arial" w:cs="Arial" w:eastAsia="Arial"/>
          <w:sz w:val="20"/>
          <w:szCs w:val="20"/>
          <w:color w:val="0E0E0E"/>
          <w:spacing w:val="3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30"/>
          <w:i/>
          <w:position w:val="-1"/>
        </w:rPr>
        <w:t>1ih!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460" w:right="600"/>
          <w:cols w:num="2" w:equalWidth="0">
            <w:col w:w="3720" w:space="257"/>
            <w:col w:w="720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77" w:right="-7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415138pt;margin-top:-16.660662pt;width:32.004002pt;height:72.0pt;mso-position-horizontal-relative:page;mso-position-vertical-relative:paragraph;z-index:-2349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F6F6F6"/>
                      <w:w w:val="127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F6F6F6"/>
                      <w:highlight w:val="black"/>
                      <w:spacing w:val="0"/>
                      <w:w w:val="127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F6F6F6"/>
                      <w:spacing w:val="0"/>
                      <w:w w:val="127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Lorraine</w:t>
      </w:r>
      <w:r>
        <w:rPr>
          <w:rFonts w:ascii="Arial" w:hAnsi="Arial" w:cs="Arial" w:eastAsia="Arial"/>
          <w:sz w:val="20"/>
          <w:szCs w:val="20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98"/>
        </w:rPr>
        <w:t>G.</w:t>
      </w:r>
      <w:r>
        <w:rPr>
          <w:rFonts w:ascii="Arial" w:hAnsi="Arial" w:cs="Arial" w:eastAsia="Arial"/>
          <w:sz w:val="20"/>
          <w:szCs w:val="20"/>
          <w:color w:val="0E0E0E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Castellano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left="397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1"/>
        </w:rPr>
        <w:t>Co-Chair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Festa-Kealey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Industr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E0E0E"/>
          <w:spacing w:val="0"/>
          <w:w w:val="102"/>
        </w:rPr>
        <w:t>Co-Chair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460" w:right="600"/>
          <w:cols w:num="2" w:equalWidth="0">
            <w:col w:w="6020" w:space="1701"/>
            <w:col w:w="3459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020" w:right="6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2" w:right="60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Volum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F6F6F6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3"/>
        </w:rPr>
        <w:t>Issu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7"/>
        </w:rPr>
        <w:t>3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416" w:right="273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.823769pt;margin-top:-12.177729pt;width:108.235352pt;height:24.308987pt;mso-position-horizontal-relative:page;mso-position-vertical-relative:paragraph;z-index:-2347" coordorigin="1456,-244" coordsize="2165,486">
            <v:group style="position:absolute;left:1776;top:-244;width:1519;height:220" coordorigin="1776,-244" coordsize="1519,220">
              <v:shape style="position:absolute;left:1776;top:-244;width:1519;height:220" coordorigin="1776,-244" coordsize="1519,220" path="m1776,-244l3296,-244,3296,-23,1776,-23,1776,-244xe" filled="t" fillcolor="#181C1A" stroked="f">
                <v:path arrowok="t"/>
                <v:fill/>
              </v:shape>
            </v:group>
            <v:group style="position:absolute;left:1456;top:-23;width:2165;height:266" coordorigin="1456,-23" coordsize="2165,266">
              <v:shape style="position:absolute;left:1456;top:-23;width:2165;height:266" coordorigin="1456,-23" coordsize="2165,266" path="m1456,-23l3621,-23,3621,243,1456,243,1456,-23e" filled="t" fillcolor="#181C1A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6"/>
        </w:rPr>
        <w:t>March</w:t>
      </w:r>
      <w:r>
        <w:rPr>
          <w:rFonts w:ascii="Arial" w:hAnsi="Arial" w:cs="Arial" w:eastAsia="Arial"/>
          <w:sz w:val="20"/>
          <w:szCs w:val="20"/>
          <w:color w:val="F6F6F6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100"/>
        </w:rPr>
        <w:t>2014-</w:t>
      </w:r>
      <w:r>
        <w:rPr>
          <w:rFonts w:ascii="Arial" w:hAnsi="Arial" w:cs="Arial" w:eastAsia="Arial"/>
          <w:sz w:val="20"/>
          <w:szCs w:val="20"/>
          <w:color w:val="F6F6F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Long</w:t>
      </w:r>
      <w:r>
        <w:rPr>
          <w:rFonts w:ascii="Arial" w:hAnsi="Arial" w:cs="Arial" w:eastAsia="Arial"/>
          <w:sz w:val="20"/>
          <w:szCs w:val="20"/>
          <w:color w:val="F6F6F6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F6F6F6"/>
          <w:spacing w:val="0"/>
          <w:w w:val="95"/>
        </w:rPr>
        <w:t>Island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" w:right="-5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6F6F6"/>
          <w:w w:val="113"/>
        </w:rPr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PC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BOAR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6F6F6"/>
          <w:highlight w:val="black"/>
          <w:spacing w:val="0"/>
          <w:w w:val="103"/>
        </w:rPr>
        <w:t>MEMBERS</w:t>
      </w:r>
      <w:r>
        <w:rPr>
          <w:rFonts w:ascii="Arial" w:hAnsi="Arial" w:cs="Arial" w:eastAsia="Arial"/>
          <w:sz w:val="22"/>
          <w:szCs w:val="22"/>
          <w:color w:val="F6F6F6"/>
          <w:spacing w:val="0"/>
          <w:w w:val="103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9" w:right="54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1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Z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Printin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F6F6F6"/>
          <w:highlight w:val="black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5"/>
          <w:szCs w:val="15"/>
          <w:color w:val="F6F6F6"/>
          <w:highlight w:val="black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Mailing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32" w:lineRule="auto"/>
        <w:ind w:left="201" w:right="116" w:firstLine="14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4.062241pt;margin-top:43.059765pt;width:104.463778pt;height:9.313965pt;mso-position-horizontal-relative:page;mso-position-vertical-relative:paragraph;z-index:-2346" coordorigin="1481,861" coordsize="2089,186">
            <v:shape style="position:absolute;left:1481;top:861;width:2089;height:186" coordorigin="1481,861" coordsize="2089,186" path="m1481,861l3571,861,3571,1047,1481,1047,1481,861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Acces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Direc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System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Actio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Addressin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Mailin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Services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Advertisin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6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Distributor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Americ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Alph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Omeg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spacing w:val="3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Grou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F6F6F6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F6F6F6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  <w:t>Inc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431" w:lineRule="auto"/>
        <w:ind w:left="349" w:right="248" w:firstLine="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Bel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Howell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Broadridg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Financia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Solution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Broker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Worldwide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435" w:lineRule="auto"/>
        <w:ind w:left="377" w:right="270" w:firstLine="-10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4.657028pt;margin-top:29.007631pt;width:102.393738pt;height:9.313965pt;mso-position-horizontal-relative:page;mso-position-vertical-relative:paragraph;z-index:-2345" coordorigin="1493,580" coordsize="2048,186">
            <v:shape style="position:absolute;left:1493;top:580;width:2048;height:186" coordorigin="1493,580" coordsize="2048,186" path="m1493,580l3541,580,3541,766,1493,766,1493,580e" filled="t" fillcolor="#181C1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5.760765pt;margin-top:58.190357pt;width:39.746133pt;height:9.313965pt;mso-position-horizontal-relative:page;mso-position-vertical-relative:paragraph;z-index:-2344" coordorigin="2115,1164" coordsize="795,186">
            <v:shape style="position:absolute;left:2115;top:1164;width:795;height:186" coordorigin="2115,1164" coordsize="795,186" path="m2115,1164l2910,1164,2910,1350,2115,1350,2115,1164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Cherr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Lan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Printin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Mailing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Comman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2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Product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CompuMail</w:t>
      </w:r>
      <w:r>
        <w:rPr>
          <w:rFonts w:ascii="Arial" w:hAnsi="Arial" w:cs="Arial" w:eastAsia="Arial"/>
          <w:sz w:val="14"/>
          <w:szCs w:val="14"/>
          <w:color w:val="F6F6F6"/>
          <w:spacing w:val="-3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Services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Conforme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Product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4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4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40" w:lineRule="auto"/>
        <w:ind w:left="1074" w:right="98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F6F6F6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F6F6F6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6"/>
        </w:rPr>
        <w:t>Murphy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90" w:lineRule="atLeast"/>
        <w:ind w:left="726" w:right="641" w:firstLine="-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Datume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Desig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Distributor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7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Di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x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3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3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4"/>
        </w:rPr>
        <w:t>Hill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4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4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10"/>
          <w:w w:val="114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Wate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District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560" w:lineRule="exact"/>
        <w:ind w:left="1238" w:right="1314"/>
        <w:jc w:val="center"/>
        <w:tabs>
          <w:tab w:pos="2220" w:val="left"/>
        </w:tabs>
        <w:rPr>
          <w:rFonts w:ascii="Times New Roman" w:hAnsi="Times New Roman" w:cs="Times New Roman" w:eastAsia="Times New Roman"/>
          <w:sz w:val="49"/>
          <w:szCs w:val="49"/>
        </w:rPr>
      </w:pPr>
      <w:rPr/>
      <w:r>
        <w:rPr/>
        <w:br w:type="column"/>
      </w:r>
      <w:r>
        <w:rPr>
          <w:rFonts w:ascii="Arial" w:hAnsi="Arial" w:cs="Arial" w:eastAsia="Arial"/>
          <w:sz w:val="46"/>
          <w:szCs w:val="46"/>
          <w:color w:val="F2110F"/>
          <w:spacing w:val="0"/>
          <w:w w:val="58"/>
          <w:b/>
          <w:bCs/>
          <w:i/>
          <w:position w:val="-1"/>
        </w:rPr>
        <w:t>NEW</w:t>
      </w:r>
      <w:r>
        <w:rPr>
          <w:rFonts w:ascii="Arial" w:hAnsi="Arial" w:cs="Arial" w:eastAsia="Arial"/>
          <w:sz w:val="46"/>
          <w:szCs w:val="46"/>
          <w:color w:val="F2110F"/>
          <w:spacing w:val="65"/>
          <w:w w:val="58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F2110F"/>
          <w:spacing w:val="0"/>
          <w:w w:val="100"/>
          <w:b/>
          <w:bCs/>
          <w:i/>
          <w:position w:val="-1"/>
        </w:rPr>
        <w:tab/>
      </w:r>
      <w:r>
        <w:rPr>
          <w:rFonts w:ascii="Arial" w:hAnsi="Arial" w:cs="Arial" w:eastAsia="Arial"/>
          <w:sz w:val="46"/>
          <w:szCs w:val="46"/>
          <w:color w:val="F2110F"/>
          <w:spacing w:val="0"/>
          <w:w w:val="100"/>
          <w:b/>
          <w:bCs/>
          <w:i/>
          <w:position w:val="-1"/>
        </w:rPr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0"/>
          <w:w w:val="58"/>
          <w:b/>
          <w:bCs/>
          <w:position w:val="-1"/>
        </w:rPr>
        <w:t>METERE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0"/>
          <w:w w:val="58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19"/>
          <w:w w:val="58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0"/>
          <w:w w:val="63"/>
          <w:b/>
          <w:bCs/>
          <w:position w:val="-1"/>
        </w:rPr>
        <w:t>MAll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0"/>
          <w:w w:val="63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15"/>
          <w:w w:val="63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C1C1F"/>
          <w:spacing w:val="0"/>
          <w:w w:val="63"/>
          <w:b/>
          <w:bCs/>
          <w:position w:val="-1"/>
        </w:rPr>
        <w:t>PRICE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5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change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effectiv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January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26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2014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Service™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4" w:right="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implemente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"mete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C1C1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"</w:t>
      </w:r>
      <w:r>
        <w:rPr>
          <w:rFonts w:ascii="Arial" w:hAnsi="Arial" w:cs="Arial" w:eastAsia="Arial"/>
          <w:sz w:val="20"/>
          <w:szCs w:val="20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single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non-presorte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First-Class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w w:val="103"/>
        </w:rPr>
        <w:t>Mai</w:t>
      </w:r>
      <w:r>
        <w:rPr>
          <w:rFonts w:ascii="Arial" w:hAnsi="Arial" w:cs="Arial" w:eastAsia="Arial"/>
          <w:sz w:val="20"/>
          <w:szCs w:val="20"/>
          <w:color w:val="0C0C0C"/>
          <w:spacing w:val="-7"/>
          <w:w w:val="103"/>
        </w:rPr>
        <w:t>l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67"/>
        </w:rPr>
        <w:t>®</w:t>
      </w:r>
      <w:r>
        <w:rPr>
          <w:rFonts w:ascii="Arial" w:hAnsi="Arial" w:cs="Arial" w:eastAsia="Arial"/>
          <w:sz w:val="20"/>
          <w:szCs w:val="20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letter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mete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single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First-Clas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3"/>
        </w:rPr>
        <w:t>Mail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5" w:right="55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letter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postag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paid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meter,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permi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imprint,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pre-cancelled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stamps,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reply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permi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BRM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99"/>
        </w:rPr>
        <w:t>Postag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67"/>
        </w:rPr>
        <w:t>®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89"/>
        </w:rPr>
        <w:t>,</w:t>
      </w:r>
      <w:r>
        <w:rPr>
          <w:rFonts w:ascii="Arial" w:hAnsi="Arial" w:cs="Arial" w:eastAsia="Arial"/>
          <w:sz w:val="20"/>
          <w:szCs w:val="20"/>
          <w:color w:val="1C1C1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customized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postage.</w:t>
      </w:r>
      <w:r>
        <w:rPr>
          <w:rFonts w:ascii="Arial" w:hAnsi="Arial" w:cs="Arial" w:eastAsia="Arial"/>
          <w:sz w:val="20"/>
          <w:szCs w:val="20"/>
          <w:color w:val="0C0C0C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C1C1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single-piece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First-Clas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lette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whethe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mailed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retai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(dropped</w:t>
      </w:r>
      <w:r>
        <w:rPr>
          <w:rFonts w:ascii="Arial" w:hAnsi="Arial" w:cs="Arial" w:eastAsia="Arial"/>
          <w:sz w:val="20"/>
          <w:szCs w:val="20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retai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counte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dropped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blue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collectio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box)</w:t>
      </w:r>
      <w:r>
        <w:rPr>
          <w:rFonts w:ascii="Arial" w:hAnsi="Arial" w:cs="Arial" w:eastAsia="Arial"/>
          <w:sz w:val="20"/>
          <w:szCs w:val="20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residual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C1C1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commercial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mailin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3"/>
        </w:rPr>
        <w:t>for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ounce</w:t>
      </w:r>
      <w:r>
        <w:rPr>
          <w:rFonts w:ascii="Arial" w:hAnsi="Arial" w:cs="Arial" w:eastAsia="Arial"/>
          <w:sz w:val="20"/>
          <w:szCs w:val="20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48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11"/>
        </w:rPr>
        <w:t>cent</w:t>
      </w:r>
      <w:r>
        <w:rPr>
          <w:rFonts w:ascii="Arial" w:hAnsi="Arial" w:cs="Arial" w:eastAsia="Arial"/>
          <w:sz w:val="20"/>
          <w:szCs w:val="20"/>
          <w:color w:val="0C0C0C"/>
          <w:spacing w:val="-10"/>
          <w:w w:val="112"/>
        </w:rPr>
        <w:t>s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18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2" w:lineRule="auto"/>
        <w:ind w:left="5" w:right="66" w:firstLine="-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existin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requirement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Single-Piec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remain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unchanged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Permit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Imprint</w:t>
      </w:r>
      <w:r>
        <w:rPr>
          <w:rFonts w:ascii="Arial" w:hAnsi="Arial" w:cs="Arial" w:eastAsia="Arial"/>
          <w:sz w:val="20"/>
          <w:szCs w:val="20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mailings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requiremen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200</w:t>
      </w:r>
      <w:r>
        <w:rPr>
          <w:rFonts w:ascii="Arial" w:hAnsi="Arial" w:cs="Arial" w:eastAsia="Arial"/>
          <w:sz w:val="20"/>
          <w:szCs w:val="20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pieces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per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mailing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continue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2"/>
        </w:rPr>
        <w:t>appl</w:t>
      </w:r>
      <w:r>
        <w:rPr>
          <w:rFonts w:ascii="Arial" w:hAnsi="Arial" w:cs="Arial" w:eastAsia="Arial"/>
          <w:sz w:val="20"/>
          <w:szCs w:val="20"/>
          <w:color w:val="0C0C0C"/>
          <w:spacing w:val="-6"/>
          <w:w w:val="102"/>
        </w:rPr>
        <w:t>y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7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C1C1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tabl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C1C1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categor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C1C1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incremental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weight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2D2D2D"/>
          <w:spacing w:val="4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0C0C0C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ounces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lower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single-piece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stamped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machinable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First-Clas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lette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employees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pieces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postag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stampe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2" w:lineRule="auto"/>
        <w:ind w:left="5" w:right="67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288055pt;margin-top:26.841686pt;width:258.344262pt;height:138.258483pt;mso-position-horizontal-relative:page;mso-position-vertical-relative:paragraph;z-index:-233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72" w:hRule="exact"/>
                    </w:trPr>
                    <w:tc>
                      <w:tcPr>
                        <w:tcW w:w="1694" w:type="dxa"/>
                        <w:tcBorders>
                          <w:top w:val="nil" w:sz="6" w:space="0" w:color="auto"/>
                          <w:bottom w:val="single" w:sz="9.555032" w:space="0" w:color="343838"/>
                          <w:left w:val="nil" w:sz="6" w:space="0" w:color="auto"/>
                          <w:right w:val="single" w:sz="7.644032" w:space="0" w:color="444444"/>
                        </w:tcBorders>
                      </w:tcPr>
                      <w:p>
                        <w:pPr>
                          <w:spacing w:before="0" w:after="0" w:line="157" w:lineRule="exact"/>
                          <w:ind w:left="27" w:right="-18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1"/>
                          </w:rPr>
                          <w:t>ame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-39"/>
                            <w:w w:val="100"/>
                            <w:position w:val="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5"/>
                            <w:w w:val="100"/>
                            <w:position w:val="2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  <w:position w:val="1"/>
                          </w:rPr>
                          <w:t>ce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1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5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4"/>
                            <w:w w:val="103"/>
                            <w:position w:val="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98"/>
                            <w:position w:val="1"/>
                          </w:rPr>
                          <w:t>am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3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406" w:type="dxa"/>
                        <w:gridSpan w:val="3"/>
                        <w:tcBorders>
                          <w:top w:val="nil" w:sz="6" w:space="0" w:color="auto"/>
                          <w:bottom w:val="single" w:sz="9.555032" w:space="0" w:color="343838"/>
                          <w:left w:val="single" w:sz="7.644032" w:space="0" w:color="444444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0" w:lineRule="exact"/>
                          <w:ind w:left="92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-12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  <w:position w:val="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4"/>
                            <w:w w:val="147"/>
                            <w:position w:val="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98"/>
                            <w:position w:val="1"/>
                          </w:rPr>
                          <w:t>1r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78"/>
                            <w:w w:val="98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3"/>
                            <w:position w:val="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37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15"/>
                            <w:w w:val="100"/>
                            <w:position w:val="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2"/>
                            <w:w w:val="100"/>
                            <w:position w:val="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1"/>
                          </w:rPr>
                          <w:t>ass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6"/>
                            <w:w w:val="101"/>
                            <w:position w:val="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78"/>
                            <w:position w:val="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76"/>
                            <w:w w:val="78"/>
                            <w:position w:val="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53"/>
                            <w:position w:val="2"/>
                          </w:rPr>
                          <w:t>·1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19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1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1"/>
                            <w:position w:val="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9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1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2"/>
                            <w:w w:val="100"/>
                            <w:position w:val="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3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1"/>
                            <w:position w:val="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3"/>
                            <w:w w:val="102"/>
                            <w:position w:val="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7"/>
                            <w:w w:val="129"/>
                            <w:position w:val="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19"/>
                            <w:w w:val="103"/>
                            <w:position w:val="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2"/>
                            <w:w w:val="129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95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1158" w:hRule="exact"/>
                    </w:trPr>
                    <w:tc>
                      <w:tcPr>
                        <w:tcW w:w="1694" w:type="dxa"/>
                        <w:vMerge w:val="restart"/>
                        <w:tcBorders>
                          <w:top w:val="single" w:sz="9.555032" w:space="0" w:color="343838"/>
                          <w:left w:val="single" w:sz="9.555032" w:space="0" w:color="343434"/>
                          <w:right w:val="single" w:sz="7.644032" w:space="0" w:color="383B38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7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8" w:right="3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Weight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2"/>
                          </w:rPr>
                          <w:t>Over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" w:after="0" w:line="240" w:lineRule="auto"/>
                          <w:ind w:left="419" w:right="377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1"/>
                          </w:rPr>
                          <w:t>(ounces)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1" w:type="dxa"/>
                        <w:vMerge w:val="restart"/>
                        <w:tcBorders>
                          <w:top w:val="single" w:sz="9.555032" w:space="0" w:color="343838"/>
                          <w:left w:val="single" w:sz="7.644032" w:space="0" w:color="383B3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85" w:type="dxa"/>
                        <w:tcBorders>
                          <w:top w:val="single" w:sz="9.555032" w:space="0" w:color="343838"/>
                          <w:bottom w:val="single" w:sz="1.911008" w:space="0" w:color="1C1C1C"/>
                          <w:left w:val="nil" w:sz="6" w:space="0" w:color="auto"/>
                          <w:right w:val="single" w:sz="9.555032" w:space="0" w:color="343838"/>
                        </w:tcBorders>
                      </w:tcPr>
                      <w:p>
                        <w:pPr>
                          <w:spacing w:before="10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2" w:right="21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1"/>
                          </w:rPr>
                          <w:t>First-Class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9" w:after="0" w:line="240" w:lineRule="auto"/>
                          <w:ind w:left="323" w:right="444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C1C1F"/>
                            <w:spacing w:val="0"/>
                            <w:w w:val="100"/>
                          </w:rPr>
                          <w:t>Letter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ind w:left="-30" w:right="10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  <w:position w:val="-3"/>
                          </w:rPr>
                          <w:t>STAMP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9"/>
                            <w:w w:val="100"/>
                            <w:position w:val="-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2"/>
                            <w:position w:val="-3"/>
                          </w:rPr>
                          <w:t>Price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30" w:type="dxa"/>
                        <w:vMerge w:val="restart"/>
                        <w:tcBorders>
                          <w:top w:val="single" w:sz="9.555032" w:space="0" w:color="343838"/>
                          <w:left w:val="single" w:sz="9.555032" w:space="0" w:color="343838"/>
                          <w:right w:val="nil" w:sz="6" w:space="0" w:color="auto"/>
                        </w:tcBorders>
                      </w:tcPr>
                      <w:p>
                        <w:pPr>
                          <w:spacing w:before="1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1" w:right="74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First-Clas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Letter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20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59" w:right="22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METE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3"/>
                          </w:rPr>
                          <w:t>Price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1694" w:type="dxa"/>
                        <w:vMerge/>
                        <w:tcBorders>
                          <w:bottom w:val="single" w:sz="7.644032" w:space="0" w:color="383B3B"/>
                          <w:left w:val="single" w:sz="9.555032" w:space="0" w:color="343434"/>
                          <w:right w:val="single" w:sz="7.644032" w:space="0" w:color="383B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1" w:type="dxa"/>
                        <w:vMerge/>
                        <w:tcBorders>
                          <w:bottom w:val="single" w:sz="7.644032" w:space="0" w:color="383B3B"/>
                          <w:left w:val="single" w:sz="7.644032" w:space="0" w:color="383B3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85" w:type="dxa"/>
                        <w:tcBorders>
                          <w:top w:val="single" w:sz="1.911008" w:space="0" w:color="1C1C1C"/>
                          <w:bottom w:val="single" w:sz="7.644032" w:space="0" w:color="383B3B"/>
                          <w:left w:val="nil" w:sz="6" w:space="0" w:color="auto"/>
                          <w:right w:val="single" w:sz="9.555032" w:space="0" w:color="34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30" w:type="dxa"/>
                        <w:vMerge/>
                        <w:tcBorders>
                          <w:bottom w:val="single" w:sz="7.644032" w:space="0" w:color="383B3B"/>
                          <w:left w:val="single" w:sz="9.555032" w:space="0" w:color="34383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694" w:type="dxa"/>
                        <w:tcBorders>
                          <w:top w:val="single" w:sz="7.644032" w:space="0" w:color="383B3B"/>
                          <w:bottom w:val="single" w:sz="7.644032" w:space="0" w:color="3F3F3F"/>
                          <w:left w:val="single" w:sz="9.555032" w:space="0" w:color="343434"/>
                          <w:right w:val="single" w:sz="7.644032" w:space="0" w:color="383B38"/>
                        </w:tcBorders>
                      </w:tcPr>
                      <w:p>
                        <w:pPr>
                          <w:spacing w:before="17" w:after="0" w:line="240" w:lineRule="auto"/>
                          <w:ind w:left="762" w:right="700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C0C0C"/>
                            <w:spacing w:val="0"/>
                            <w:w w:val="1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tcBorders>
                          <w:top w:val="single" w:sz="7.644032" w:space="0" w:color="383B3B"/>
                          <w:bottom w:val="single" w:sz="7.644032" w:space="0" w:color="3F3F3F"/>
                          <w:left w:val="single" w:sz="7.644032" w:space="0" w:color="383B38"/>
                          <w:right w:val="single" w:sz="9.555032" w:space="0" w:color="343838"/>
                        </w:tcBorders>
                      </w:tcPr>
                      <w:p>
                        <w:pPr>
                          <w:spacing w:before="25" w:after="0" w:line="240" w:lineRule="auto"/>
                          <w:ind w:left="562" w:right="514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99"/>
                          </w:rPr>
                          <w:t>0.49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single" w:sz="7.644032" w:space="0" w:color="383B3B"/>
                          <w:bottom w:val="single" w:sz="7.644032" w:space="0" w:color="3F3F3F"/>
                          <w:left w:val="single" w:sz="9.555032" w:space="0" w:color="343838"/>
                          <w:right w:val="single" w:sz="7.644032" w:space="0" w:color="1F1F1F"/>
                        </w:tcBorders>
                      </w:tcPr>
                      <w:p>
                        <w:pPr>
                          <w:spacing w:before="25" w:after="0" w:line="240" w:lineRule="auto"/>
                          <w:ind w:left="679" w:right="65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99"/>
                          </w:rPr>
                          <w:t>0.48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694" w:type="dxa"/>
                        <w:tcBorders>
                          <w:top w:val="single" w:sz="7.644032" w:space="0" w:color="3F3F3F"/>
                          <w:bottom w:val="single" w:sz="5.733024" w:space="0" w:color="383838"/>
                          <w:left w:val="single" w:sz="9.555032" w:space="0" w:color="343434"/>
                          <w:right w:val="single" w:sz="7.644032" w:space="0" w:color="383B38"/>
                        </w:tcBorders>
                      </w:tcPr>
                      <w:p>
                        <w:pPr>
                          <w:spacing w:before="23" w:after="0" w:line="240" w:lineRule="auto"/>
                          <w:ind w:left="749" w:right="71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6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tcBorders>
                          <w:top w:val="single" w:sz="7.644032" w:space="0" w:color="3F3F3F"/>
                          <w:bottom w:val="single" w:sz="5.733024" w:space="0" w:color="383838"/>
                          <w:left w:val="single" w:sz="7.644032" w:space="0" w:color="383B38"/>
                          <w:right w:val="single" w:sz="9.555032" w:space="0" w:color="343838"/>
                        </w:tcBorders>
                      </w:tcPr>
                      <w:p>
                        <w:pPr>
                          <w:spacing w:before="23" w:after="0" w:line="240" w:lineRule="auto"/>
                          <w:ind w:left="615" w:right="57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3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single" w:sz="7.644032" w:space="0" w:color="3F3F3F"/>
                          <w:bottom w:val="single" w:sz="5.733024" w:space="0" w:color="383838"/>
                          <w:left w:val="single" w:sz="9.555032" w:space="0" w:color="343838"/>
                          <w:right w:val="single" w:sz="9.555032" w:space="0" w:color="444444"/>
                        </w:tcBorders>
                      </w:tcPr>
                      <w:p>
                        <w:pPr>
                          <w:spacing w:before="23" w:after="0" w:line="240" w:lineRule="auto"/>
                          <w:ind w:left="679" w:right="64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6"/>
                            <w:w w:val="10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F3F3F"/>
                            <w:spacing w:val="-4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4"/>
                          </w:rPr>
                          <w:t>69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694" w:type="dxa"/>
                        <w:tcBorders>
                          <w:top w:val="single" w:sz="5.733024" w:space="0" w:color="383838"/>
                          <w:bottom w:val="single" w:sz="7.644032" w:space="0" w:color="383838"/>
                          <w:left w:val="single" w:sz="9.555032" w:space="0" w:color="343434"/>
                          <w:right w:val="single" w:sz="7.644032" w:space="0" w:color="181818"/>
                        </w:tcBorders>
                      </w:tcPr>
                      <w:p>
                        <w:pPr>
                          <w:spacing w:before="21" w:after="0" w:line="240" w:lineRule="auto"/>
                          <w:ind w:left="753" w:right="701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C0C0C"/>
                            <w:spacing w:val="0"/>
                            <w:w w:val="12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tcBorders>
                          <w:top w:val="single" w:sz="5.733024" w:space="0" w:color="383838"/>
                          <w:bottom w:val="single" w:sz="7.644032" w:space="0" w:color="383838"/>
                          <w:left w:val="single" w:sz="7.644032" w:space="0" w:color="181818"/>
                          <w:right w:val="single" w:sz="7.644032" w:space="0" w:color="232323"/>
                        </w:tcBorders>
                      </w:tcPr>
                      <w:p>
                        <w:pPr>
                          <w:spacing w:before="30" w:after="0" w:line="240" w:lineRule="auto"/>
                          <w:ind w:left="562" w:right="51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2"/>
                            <w:w w:val="9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D2D2D"/>
                            <w:spacing w:val="4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91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single" w:sz="5.733024" w:space="0" w:color="383838"/>
                          <w:bottom w:val="single" w:sz="7.644032" w:space="0" w:color="383838"/>
                          <w:left w:val="single" w:sz="7.644032" w:space="0" w:color="232323"/>
                          <w:right w:val="single" w:sz="9.555032" w:space="0" w:color="444444"/>
                        </w:tcBorders>
                      </w:tcPr>
                      <w:p>
                        <w:pPr>
                          <w:spacing w:before="25" w:after="0" w:line="240" w:lineRule="auto"/>
                          <w:ind w:left="739" w:right="699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0.9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694" w:type="dxa"/>
                        <w:tcBorders>
                          <w:top w:val="single" w:sz="7.644032" w:space="0" w:color="383838"/>
                          <w:bottom w:val="single" w:sz="7.644032" w:space="0" w:color="3F3F3F"/>
                          <w:left w:val="single" w:sz="9.555032" w:space="0" w:color="343434"/>
                          <w:right w:val="single" w:sz="7.644032" w:space="0" w:color="181818"/>
                        </w:tcBorders>
                      </w:tcPr>
                      <w:p>
                        <w:pPr>
                          <w:spacing w:before="20" w:after="0" w:line="240" w:lineRule="auto"/>
                          <w:ind w:left="667" w:right="64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98"/>
                          </w:rPr>
                          <w:t>3.5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tcBorders>
                          <w:top w:val="single" w:sz="7.644032" w:space="0" w:color="383838"/>
                          <w:bottom w:val="single" w:sz="7.644032" w:space="0" w:color="3F3F3F"/>
                          <w:left w:val="single" w:sz="7.644032" w:space="0" w:color="181818"/>
                          <w:right w:val="single" w:sz="7.644032" w:space="0" w:color="232323"/>
                        </w:tcBorders>
                      </w:tcPr>
                      <w:p>
                        <w:pPr>
                          <w:spacing w:before="25" w:after="0" w:line="240" w:lineRule="auto"/>
                          <w:ind w:left="572" w:right="50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-8"/>
                            <w:w w:val="10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F3F3F"/>
                            <w:spacing w:val="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single" w:sz="7.644032" w:space="0" w:color="383838"/>
                          <w:bottom w:val="single" w:sz="7.644032" w:space="0" w:color="3F3F3F"/>
                          <w:left w:val="single" w:sz="7.644032" w:space="0" w:color="232323"/>
                          <w:right w:val="single" w:sz="9.555032" w:space="0" w:color="444444"/>
                        </w:tcBorders>
                      </w:tcPr>
                      <w:p>
                        <w:pPr>
                          <w:spacing w:before="20" w:after="0" w:line="240" w:lineRule="auto"/>
                          <w:ind w:left="696" w:right="629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C0C0C"/>
                            <w:spacing w:val="0"/>
                            <w:w w:val="100"/>
                          </w:rPr>
                          <w:t>1.11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C1C1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differenc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betwee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stam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mete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pricing</w:t>
      </w:r>
      <w:r>
        <w:rPr>
          <w:rFonts w:ascii="Arial" w:hAnsi="Arial" w:cs="Arial" w:eastAsia="Arial"/>
          <w:sz w:val="20"/>
          <w:szCs w:val="20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First-Clas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letter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metere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First-Clas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Mail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cards</w:t>
      </w:r>
      <w:r>
        <w:rPr>
          <w:rFonts w:ascii="Arial" w:hAnsi="Arial" w:cs="Arial" w:eastAsia="Arial"/>
          <w:sz w:val="20"/>
          <w:szCs w:val="20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continu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3"/>
        </w:rPr>
        <w:t>to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1020" w:right="640"/>
          <w:cols w:num="2" w:equalWidth="0">
            <w:col w:w="2940" w:space="578"/>
            <w:col w:w="7062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58" w:lineRule="exact"/>
        <w:ind w:left="100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0.74437pt;margin-top:-.475092pt;width:49.830857pt;height:9.313965pt;mso-position-horizontal-relative:page;mso-position-vertical-relative:paragraph;z-index:-2343" coordorigin="2015,-10" coordsize="997,186">
            <v:shape style="position:absolute;left:2015;top:-10;width:997;height:186" coordorigin="2015,-10" coordsize="997,186" path="m2015,-10l3012,-10,3012,177,2015,177,2015,-10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  <w:position w:val="-1"/>
        </w:rPr>
        <w:t>DML</w:t>
      </w:r>
      <w:r>
        <w:rPr>
          <w:rFonts w:ascii="Arial" w:hAnsi="Arial" w:cs="Arial" w:eastAsia="Arial"/>
          <w:sz w:val="14"/>
          <w:szCs w:val="14"/>
          <w:color w:val="F6F6F6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  <w:position w:val="-1"/>
        </w:rPr>
        <w:t>Envelope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20" w:right="6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20" w:lineRule="auto"/>
        <w:ind w:left="357" w:right="-33" w:firstLine="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Easter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Suffol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BOCES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6"/>
        </w:rPr>
        <w:t>Envelope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07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07"/>
        </w:rPr>
      </w:r>
      <w:r>
        <w:rPr>
          <w:rFonts w:ascii="Arial" w:hAnsi="Arial" w:cs="Arial" w:eastAsia="Arial"/>
          <w:sz w:val="14"/>
          <w:szCs w:val="14"/>
          <w:color w:val="AAAFAA"/>
          <w:highlight w:val="black"/>
          <w:spacing w:val="0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AAAFAA"/>
          <w:highlight w:val="black"/>
          <w:spacing w:val="0"/>
          <w:w w:val="67"/>
        </w:rPr>
      </w:r>
      <w:r>
        <w:rPr>
          <w:rFonts w:ascii="Arial" w:hAnsi="Arial" w:cs="Arial" w:eastAsia="Arial"/>
          <w:sz w:val="14"/>
          <w:szCs w:val="14"/>
          <w:color w:val="AAAFAA"/>
          <w:highlight w:val="black"/>
          <w:spacing w:val="-25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AAAFAA"/>
          <w:highlight w:val="black"/>
          <w:spacing w:val="-25"/>
          <w:w w:val="99"/>
        </w:rPr>
      </w:r>
      <w:r>
        <w:rPr>
          <w:rFonts w:ascii="Arial" w:hAnsi="Arial" w:cs="Arial" w:eastAsia="Arial"/>
          <w:sz w:val="14"/>
          <w:szCs w:val="14"/>
          <w:color w:val="AAAFAA"/>
          <w:highlight w:val="black"/>
          <w:spacing w:val="-25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co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6F6F6"/>
          <w:highlight w:val="black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F6F6F6"/>
          <w:highlight w:val="black"/>
          <w:spacing w:val="1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Actio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Envelope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Fulfillmen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8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-6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Plu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40" w:lineRule="auto"/>
        <w:ind w:left="875" w:right="47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Hofstr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University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15" w:right="3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13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J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McGrat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Mailin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35" w:lineRule="auto"/>
        <w:ind w:left="726" w:right="340" w:firstLine="-10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5.058136pt;margin-top:28.707638pt;width:40.741885pt;height:9.313965pt;mso-position-horizontal-relative:page;mso-position-vertical-relative:paragraph;z-index:-2342" coordorigin="2101,574" coordsize="815,186">
            <v:shape style="position:absolute;left:2101;top:574;width:815;height:186" coordorigin="2101,574" coordsize="815,186" path="m2101,574l2916,574,2916,760,2101,760,2101,574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Lazaru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Direct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Lorrain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9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Gregor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Corp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Mailmen</w:t>
      </w:r>
      <w:r>
        <w:rPr>
          <w:rFonts w:ascii="Arial" w:hAnsi="Arial" w:cs="Arial" w:eastAsia="Arial"/>
          <w:sz w:val="14"/>
          <w:szCs w:val="14"/>
          <w:color w:val="F6F6F6"/>
          <w:spacing w:val="6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40" w:lineRule="auto"/>
        <w:ind w:left="486" w:right="10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Mailtec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Mailin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System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4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4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32" w:lineRule="auto"/>
        <w:ind w:left="927" w:right="558" w:firstLine="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MB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Insigh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6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MV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Mailer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Nassa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BOCES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Nationa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Grid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431" w:lineRule="auto"/>
        <w:ind w:left="707" w:right="330" w:firstLine="5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0.983246pt;margin-top:28.718424pt;width:47.881037pt;height:9.313965pt;mso-position-horizontal-relative:page;mso-position-vertical-relative:paragraph;z-index:-2341" coordorigin="2020,574" coordsize="958,186">
            <v:shape style="position:absolute;left:2020;top:574;width:958;height:186" coordorigin="2020,574" coordsize="958,186" path="m2020,574l2977,574,2977,761,2020,761,2020,574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Neopos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NY/N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J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9"/>
        </w:rPr>
        <w:t>Metro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Newsda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Medi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10"/>
        </w:rPr>
        <w:t>Group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PCI</w:t>
      </w:r>
      <w:r>
        <w:rPr>
          <w:rFonts w:ascii="Arial" w:hAnsi="Arial" w:cs="Arial" w:eastAsia="Arial"/>
          <w:sz w:val="14"/>
          <w:szCs w:val="14"/>
          <w:color w:val="F6F6F6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Grou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F6F6F6"/>
          <w:spacing w:val="3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40" w:lineRule="auto"/>
        <w:ind w:left="880" w:right="51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6F6F6"/>
          <w:w w:val="107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Pitne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Bowe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3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highlight w:val="black"/>
          <w:spacing w:val="0"/>
          <w:w w:val="107"/>
        </w:rPr>
        <w:t>Inc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7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21" w:right="4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3.034767pt;margin-top:-.475096pt;width:104.015993pt;height:9.313965pt;mso-position-horizontal-relative:page;mso-position-vertical-relative:paragraph;z-index:-2340" coordorigin="1461,-10" coordsize="2080,186">
            <v:shape style="position:absolute;left:1461;top:-10;width:2080;height:186" coordorigin="1461,-10" coordsize="2080,186" path="m1461,-10l3541,-10,3541,177,1461,177,1461,-10e" filled="t" fillcolor="#181C1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Pitne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6F6F6"/>
          <w:spacing w:val="3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Bowe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Presort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6F6F6"/>
          <w:spacing w:val="0"/>
          <w:w w:val="108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9" w:right="1443"/>
        <w:jc w:val="center"/>
        <w:rPr>
          <w:rFonts w:ascii="Times New Roman" w:hAnsi="Times New Roman" w:cs="Times New Roman" w:eastAsia="Times New Roman"/>
          <w:sz w:val="52"/>
          <w:szCs w:val="52"/>
        </w:rPr>
      </w:pPr>
      <w:rPr/>
      <w:r>
        <w:rPr/>
        <w:pict>
          <v:group style="position:absolute;margin-left:224.54332pt;margin-top:3.223609pt;width:350.192037pt;height:.1pt;mso-position-horizontal-relative:page;mso-position-vertical-relative:paragraph;z-index:-2348" coordorigin="4491,64" coordsize="7004,2">
            <v:shape style="position:absolute;left:4491;top:64;width:7004;height:2" coordorigin="4491,64" coordsize="7004,0" path="m4491,64l11495,64e" filled="f" stroked="t" strokeweight=".716628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0"/>
          <w:szCs w:val="50"/>
          <w:color w:val="1C1C1F"/>
          <w:w w:val="74"/>
          <w:b/>
          <w:bCs/>
        </w:rPr>
        <w:t>Senat</w:t>
      </w:r>
      <w:r>
        <w:rPr>
          <w:rFonts w:ascii="Arial" w:hAnsi="Arial" w:cs="Arial" w:eastAsia="Arial"/>
          <w:sz w:val="50"/>
          <w:szCs w:val="50"/>
          <w:color w:val="1C1C1F"/>
          <w:w w:val="75"/>
          <w:b/>
          <w:bCs/>
        </w:rPr>
        <w:t>e</w:t>
      </w:r>
      <w:r>
        <w:rPr>
          <w:rFonts w:ascii="Arial" w:hAnsi="Arial" w:cs="Arial" w:eastAsia="Arial"/>
          <w:sz w:val="50"/>
          <w:szCs w:val="50"/>
          <w:color w:val="1C1C1F"/>
          <w:spacing w:val="-88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1C1C1F"/>
          <w:spacing w:val="0"/>
          <w:w w:val="78"/>
          <w:b/>
          <w:bCs/>
        </w:rPr>
        <w:t>legislation</w:t>
      </w:r>
      <w:r>
        <w:rPr>
          <w:rFonts w:ascii="Arial" w:hAnsi="Arial" w:cs="Arial" w:eastAsia="Arial"/>
          <w:sz w:val="50"/>
          <w:szCs w:val="50"/>
          <w:color w:val="1C1C1F"/>
          <w:spacing w:val="2"/>
          <w:w w:val="78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1C1C1F"/>
          <w:spacing w:val="0"/>
          <w:w w:val="90"/>
          <w:b/>
          <w:bCs/>
          <w:i/>
        </w:rPr>
        <w:t>gets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0" w:after="0" w:line="515" w:lineRule="exact"/>
        <w:ind w:left="1968" w:right="2063"/>
        <w:jc w:val="center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F2110F"/>
          <w:w w:val="72"/>
          <w:b/>
          <w:bCs/>
        </w:rPr>
        <w:t>Positiv</w:t>
      </w:r>
      <w:r>
        <w:rPr>
          <w:rFonts w:ascii="Arial" w:hAnsi="Arial" w:cs="Arial" w:eastAsia="Arial"/>
          <w:sz w:val="50"/>
          <w:szCs w:val="50"/>
          <w:color w:val="F2110F"/>
          <w:w w:val="73"/>
          <w:b/>
          <w:bCs/>
        </w:rPr>
        <w:t>e</w:t>
      </w:r>
      <w:r>
        <w:rPr>
          <w:rFonts w:ascii="Arial" w:hAnsi="Arial" w:cs="Arial" w:eastAsia="Arial"/>
          <w:sz w:val="50"/>
          <w:szCs w:val="50"/>
          <w:color w:val="F2110F"/>
          <w:spacing w:val="-83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F2110F"/>
          <w:spacing w:val="0"/>
          <w:w w:val="72"/>
          <w:b/>
          <w:bCs/>
        </w:rPr>
        <w:t>Reviews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0" w:after="0" w:line="209" w:lineRule="exact"/>
        <w:ind w:left="14" w:right="9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Legislatio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designed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20"/>
          <w:szCs w:val="20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restor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financia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stabilit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basic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4" w:right="8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improvements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passed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2"/>
        </w:rPr>
        <w:t>congressional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10" w:right="51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committe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C0C0C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headed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ful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U.</w:t>
      </w:r>
      <w:r>
        <w:rPr>
          <w:rFonts w:ascii="Arial" w:hAnsi="Arial" w:cs="Arial" w:eastAsia="Arial"/>
          <w:sz w:val="20"/>
          <w:szCs w:val="20"/>
          <w:color w:val="0C0C0C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Senat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C1C1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furthe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consideration.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0" w:lineRule="exact"/>
        <w:ind w:right="73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Postal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said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S.1486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provides</w:t>
      </w:r>
      <w:r>
        <w:rPr>
          <w:rFonts w:ascii="Arial" w:hAnsi="Arial" w:cs="Arial" w:eastAsia="Arial"/>
          <w:sz w:val="20"/>
          <w:szCs w:val="20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framewor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return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organizatio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financia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stability.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bill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provides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necessary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flexibilit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develop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innovativ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product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America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grow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business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"W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C1C1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look</w:t>
      </w:r>
      <w:r>
        <w:rPr>
          <w:rFonts w:ascii="Arial" w:hAnsi="Arial" w:cs="Arial" w:eastAsia="Arial"/>
          <w:sz w:val="20"/>
          <w:szCs w:val="20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forwar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continuin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C0C0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Senate,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S.148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progresses,"</w:t>
      </w:r>
      <w:r>
        <w:rPr>
          <w:rFonts w:ascii="Arial" w:hAnsi="Arial" w:cs="Arial" w:eastAsia="Arial"/>
          <w:sz w:val="20"/>
          <w:szCs w:val="20"/>
          <w:color w:val="0C0C0C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USPS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said</w:t>
      </w:r>
      <w:r>
        <w:rPr>
          <w:rFonts w:ascii="Arial" w:hAnsi="Arial" w:cs="Arial" w:eastAsia="Arial"/>
          <w:sz w:val="20"/>
          <w:szCs w:val="20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statement.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right="72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ful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Senat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approves</w:t>
      </w:r>
      <w:r>
        <w:rPr>
          <w:rFonts w:ascii="Arial" w:hAnsi="Arial" w:cs="Arial" w:eastAsia="Arial"/>
          <w:sz w:val="20"/>
          <w:szCs w:val="20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S.1496,</w:t>
      </w:r>
      <w:r>
        <w:rPr>
          <w:rFonts w:ascii="Arial" w:hAnsi="Arial" w:cs="Arial" w:eastAsia="Arial"/>
          <w:sz w:val="20"/>
          <w:szCs w:val="20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mus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reconciled</w:t>
      </w:r>
      <w:r>
        <w:rPr>
          <w:rFonts w:ascii="Arial" w:hAnsi="Arial" w:cs="Arial" w:eastAsia="Arial"/>
          <w:sz w:val="20"/>
          <w:szCs w:val="20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legislatio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consideratio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House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befor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unifie</w:t>
      </w:r>
      <w:r>
        <w:rPr>
          <w:rFonts w:ascii="Arial" w:hAnsi="Arial" w:cs="Arial" w:eastAsia="Arial"/>
          <w:sz w:val="20"/>
          <w:szCs w:val="20"/>
          <w:color w:val="1C1C1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C1C1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bill</w:t>
      </w:r>
      <w:r>
        <w:rPr>
          <w:rFonts w:ascii="Arial" w:hAnsi="Arial" w:cs="Arial" w:eastAsia="Arial"/>
          <w:sz w:val="20"/>
          <w:szCs w:val="20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goes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presiden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signatur</w:t>
      </w:r>
      <w:r>
        <w:rPr>
          <w:rFonts w:ascii="Arial" w:hAnsi="Arial" w:cs="Arial" w:eastAsia="Arial"/>
          <w:sz w:val="20"/>
          <w:szCs w:val="20"/>
          <w:color w:val="0C0C0C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Senat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leaders</w:t>
      </w:r>
      <w:r>
        <w:rPr>
          <w:rFonts w:ascii="Arial" w:hAnsi="Arial" w:cs="Arial" w:eastAsia="Arial"/>
          <w:sz w:val="20"/>
          <w:szCs w:val="20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ye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scheduled</w:t>
      </w:r>
      <w:r>
        <w:rPr>
          <w:rFonts w:ascii="Arial" w:hAnsi="Arial" w:cs="Arial" w:eastAsia="Arial"/>
          <w:sz w:val="20"/>
          <w:szCs w:val="20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tim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debat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45"/>
        </w:rPr>
        <w:t>tr­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45"/>
        </w:rPr>
        <w:t> </w:t>
      </w:r>
      <w:r>
        <w:rPr>
          <w:rFonts w:ascii="Arial" w:hAnsi="Arial" w:cs="Arial" w:eastAsia="Arial"/>
          <w:sz w:val="20"/>
          <w:szCs w:val="20"/>
          <w:color w:val="0C0C0C"/>
          <w:spacing w:val="0"/>
          <w:w w:val="101"/>
        </w:rPr>
        <w:t>proposal.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1020" w:right="640"/>
          <w:cols w:num="2" w:equalWidth="0">
            <w:col w:w="2634" w:space="866"/>
            <w:col w:w="7080"/>
          </w:cols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1480" w:bottom="280" w:left="580" w:right="620"/>
        </w:sectPr>
      </w:pPr>
      <w:rPr/>
    </w:p>
    <w:p>
      <w:pPr>
        <w:spacing w:before="37" w:after="0" w:line="240" w:lineRule="auto"/>
        <w:ind w:left="1158" w:right="91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Volum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2F2F2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Issu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2F2F2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7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43" w:right="575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72.153717pt;margin-top:-10.967502pt;width:109.313922pt;height:22.981745pt;mso-position-horizontal-relative:page;mso-position-vertical-relative:paragraph;z-index:-2337" coordorigin="1443,-219" coordsize="2186,460">
            <v:group style="position:absolute;left:1771;top:-219;width:1533;height:240" coordorigin="1771,-219" coordsize="1533,240">
              <v:shape style="position:absolute;left:1771;top:-219;width:1533;height:240" coordorigin="1771,-219" coordsize="1533,240" path="m1771,-219l3304,-219,3304,20,1771,20,1771,-219e" filled="t" fillcolor="#151815" stroked="f">
                <v:path arrowok="t"/>
                <v:fill/>
              </v:shape>
            </v:group>
            <v:group style="position:absolute;left:1443;top:1;width:2186;height:240" coordorigin="1443,1" coordsize="2186,240">
              <v:shape style="position:absolute;left:1443;top:1;width:2186;height:240" coordorigin="1443,1" coordsize="2186,240" path="m1443,1l3629,1,3629,240,1443,240,1443,1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March</w:t>
      </w:r>
      <w:r>
        <w:rPr>
          <w:rFonts w:ascii="Arial" w:hAnsi="Arial" w:cs="Arial" w:eastAsia="Arial"/>
          <w:sz w:val="18"/>
          <w:szCs w:val="18"/>
          <w:color w:val="F2F2F2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18"/>
        </w:rPr>
        <w:t>2014-</w:t>
      </w:r>
      <w:r>
        <w:rPr>
          <w:rFonts w:ascii="Arial" w:hAnsi="Arial" w:cs="Arial" w:eastAsia="Arial"/>
          <w:sz w:val="18"/>
          <w:szCs w:val="18"/>
          <w:color w:val="F2F2F2"/>
          <w:spacing w:val="-1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F2F2F2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2F2F2"/>
          <w:spacing w:val="0"/>
          <w:w w:val="106"/>
        </w:rPr>
        <w:t>Island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0" w:right="-57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F2F2F2"/>
          <w:w w:val="108"/>
        </w:rPr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-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BOAR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-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MEMBER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-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F2F2F2"/>
          <w:highlight w:val="black"/>
          <w:spacing w:val="0"/>
          <w:w w:val="99"/>
        </w:rPr>
        <w:t>Cont.</w:t>
      </w:r>
      <w:r>
        <w:rPr>
          <w:rFonts w:ascii="Arial" w:hAnsi="Arial" w:cs="Arial" w:eastAsia="Arial"/>
          <w:sz w:val="23"/>
          <w:szCs w:val="23"/>
          <w:color w:val="F2F2F2"/>
          <w:spacing w:val="0"/>
          <w:w w:val="99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08" w:lineRule="auto"/>
        <w:ind w:left="625" w:right="3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102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Proform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Executiv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Busines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Services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Publisher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Clearin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House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  <w:t>Richne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2"/>
          <w:w w:val="99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2"/>
          <w:w w:val="99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Communication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Inc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89"/>
        </w:rPr>
        <w:t>R1co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89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89"/>
        </w:rPr>
        <w:t>h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5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</w:rPr>
        <w:t>lnfoPrin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</w:rPr>
        <w:t>t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3"/>
          <w:w w:val="99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3"/>
          <w:w w:val="99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  <w:t>Solutions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left="435" w:right="22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98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Si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Speed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Printin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an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Marketin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1"/>
        </w:rPr>
        <w:t>Services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12" w:lineRule="auto"/>
        <w:ind w:left="735" w:right="51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Suffol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Count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Governmen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5"/>
        </w:rPr>
        <w:t>(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5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4"/>
        </w:rPr>
        <w:t>DPW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4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5"/>
        </w:rPr>
        <w:t>)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5"/>
        </w:rPr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CP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Group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6" w:lineRule="exact"/>
        <w:ind w:left="1227" w:right="101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Tow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1"/>
        </w:rPr>
        <w:t>Hempstead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44" w:right="72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Unite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State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Posta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2"/>
        </w:rPr>
        <w:t>Service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48" w:right="144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w w:val="10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1"/>
        </w:rPr>
        <w:t>Verizon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39" w:right="54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Willia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Charle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Printin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</w:rPr>
        <w:t>Company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3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9" w:lineRule="exact"/>
        <w:ind w:left="1514" w:right="130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2F2F2"/>
          <w:position w:val="-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  <w:position w:val="-1"/>
        </w:rPr>
        <w:t>Willia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F2F2F2"/>
          <w:highlight w:val="black"/>
          <w:spacing w:val="0"/>
          <w:w w:val="103"/>
          <w:position w:val="-1"/>
        </w:rPr>
        <w:t>Lea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3"/>
          <w:position w:val="-1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3" w:after="0" w:line="249" w:lineRule="auto"/>
        <w:ind w:left="24" w:right="29" w:firstLine="32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46"/>
          <w:szCs w:val="46"/>
          <w:color w:val="E40F15"/>
          <w:w w:val="85"/>
          <w:b/>
          <w:bCs/>
        </w:rPr>
        <w:t>MAl</w:t>
      </w:r>
      <w:r>
        <w:rPr>
          <w:rFonts w:ascii="Arial" w:hAnsi="Arial" w:cs="Arial" w:eastAsia="Arial"/>
          <w:sz w:val="46"/>
          <w:szCs w:val="46"/>
          <w:color w:val="E40F15"/>
          <w:spacing w:val="-59"/>
          <w:w w:val="85"/>
          <w:b/>
          <w:bCs/>
        </w:rPr>
        <w:t>l</w:t>
      </w:r>
      <w:r>
        <w:rPr>
          <w:rFonts w:ascii="Arial" w:hAnsi="Arial" w:cs="Arial" w:eastAsia="Arial"/>
          <w:sz w:val="46"/>
          <w:szCs w:val="46"/>
          <w:color w:val="E40F15"/>
          <w:spacing w:val="0"/>
          <w:w w:val="69"/>
          <w:b/>
          <w:bCs/>
        </w:rPr>
        <w:t>DESIG</w:t>
      </w:r>
      <w:r>
        <w:rPr>
          <w:rFonts w:ascii="Arial" w:hAnsi="Arial" w:cs="Arial" w:eastAsia="Arial"/>
          <w:sz w:val="46"/>
          <w:szCs w:val="46"/>
          <w:color w:val="E40F15"/>
          <w:spacing w:val="0"/>
          <w:w w:val="70"/>
          <w:b/>
          <w:bCs/>
        </w:rPr>
        <w:t>N</w:t>
      </w:r>
      <w:r>
        <w:rPr>
          <w:rFonts w:ascii="Arial" w:hAnsi="Arial" w:cs="Arial" w:eastAsia="Arial"/>
          <w:sz w:val="46"/>
          <w:szCs w:val="46"/>
          <w:color w:val="E40F15"/>
          <w:spacing w:val="-78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E40F15"/>
          <w:spacing w:val="0"/>
          <w:w w:val="69"/>
          <w:b/>
          <w:bCs/>
        </w:rPr>
        <w:t>PROFESSIONA</w:t>
      </w:r>
      <w:r>
        <w:rPr>
          <w:rFonts w:ascii="Arial" w:hAnsi="Arial" w:cs="Arial" w:eastAsia="Arial"/>
          <w:sz w:val="46"/>
          <w:szCs w:val="46"/>
          <w:color w:val="E40F15"/>
          <w:spacing w:val="-72"/>
          <w:w w:val="69"/>
          <w:b/>
          <w:bCs/>
        </w:rPr>
        <w:t>l</w:t>
      </w:r>
      <w:r>
        <w:rPr>
          <w:rFonts w:ascii="Arial" w:hAnsi="Arial" w:cs="Arial" w:eastAsia="Arial"/>
          <w:sz w:val="46"/>
          <w:szCs w:val="46"/>
          <w:color w:val="E40F15"/>
          <w:spacing w:val="0"/>
          <w:w w:val="68"/>
          <w:b/>
          <w:bCs/>
        </w:rPr>
        <w:t>PROGRAM</w:t>
      </w:r>
      <w:r>
        <w:rPr>
          <w:rFonts w:ascii="Arial" w:hAnsi="Arial" w:cs="Arial" w:eastAsia="Arial"/>
          <w:sz w:val="46"/>
          <w:szCs w:val="46"/>
          <w:color w:val="E40F15"/>
          <w:spacing w:val="0"/>
          <w:w w:val="6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Despit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Winte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Storm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rearing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nast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condition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two,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Mail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Design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Professiona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MOP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Progra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rousing</w:t>
      </w:r>
      <w:r>
        <w:rPr>
          <w:rFonts w:ascii="Arial" w:hAnsi="Arial" w:cs="Arial" w:eastAsia="Arial"/>
          <w:sz w:val="18"/>
          <w:szCs w:val="18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success.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5" w:lineRule="auto"/>
        <w:ind w:left="10" w:right="78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attendee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were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taught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F0F0F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82828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mail</w:t>
      </w:r>
      <w:r>
        <w:rPr>
          <w:rFonts w:ascii="Arial" w:hAnsi="Arial" w:cs="Arial" w:eastAsia="Arial"/>
          <w:sz w:val="18"/>
          <w:szCs w:val="18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enhance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compatibilit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32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with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-6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3D3D3D"/>
          <w:spacing w:val="3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F0F0F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Posta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Service®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automate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0F0F0F"/>
          <w:spacing w:val="5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equipment.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learned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to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achieve</w:t>
      </w:r>
      <w:r>
        <w:rPr>
          <w:rFonts w:ascii="Arial" w:hAnsi="Arial" w:cs="Arial" w:eastAsia="Arial"/>
          <w:sz w:val="18"/>
          <w:szCs w:val="18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lower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postag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throug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automation.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3" w:lineRule="auto"/>
        <w:ind w:right="50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24.575104pt;margin-top:86.058319pt;width:351.010535pt;height:258.239990pt;mso-position-horizontal-relative:page;mso-position-vertical-relative:paragraph;z-index:-2338" coordorigin="4492,1721" coordsize="7020,5165">
            <v:shape style="position:absolute;left:5990;top:1721;width:4090;height:5165" type="#_x0000_t75">
              <v:imagedata r:id="rId57" o:title=""/>
            </v:shape>
            <v:group style="position:absolute;left:4499;top:6802;width:7006;height:2" coordorigin="4499,6802" coordsize="7006,2">
              <v:shape style="position:absolute;left:4499;top:6802;width:7006;height:2" coordorigin="4499,6802" coordsize="7006,0" path="m4499,6802l11505,6802e" filled="f" stroked="t" strokeweight=".716348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attendee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complete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0F0F0F"/>
          <w:spacing w:val="1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tw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trainin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receive</w:t>
      </w:r>
      <w:r>
        <w:rPr>
          <w:rFonts w:ascii="Arial" w:hAnsi="Arial" w:cs="Arial" w:eastAsia="Arial"/>
          <w:sz w:val="18"/>
          <w:szCs w:val="18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Certificatio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for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attendin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passing</w:t>
      </w:r>
      <w:r>
        <w:rPr>
          <w:rFonts w:ascii="Arial" w:hAnsi="Arial" w:cs="Arial" w:eastAsia="Arial"/>
          <w:sz w:val="18"/>
          <w:szCs w:val="18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course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good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tw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(2)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years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those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came</w:t>
      </w:r>
      <w:r>
        <w:rPr>
          <w:rFonts w:ascii="Arial" w:hAnsi="Arial" w:cs="Arial" w:eastAsia="Arial"/>
          <w:sz w:val="18"/>
          <w:szCs w:val="18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Mail</w:t>
      </w:r>
      <w:r>
        <w:rPr>
          <w:rFonts w:ascii="Arial" w:hAnsi="Arial" w:cs="Arial" w:eastAsia="Arial"/>
          <w:sz w:val="19"/>
          <w:szCs w:val="19"/>
          <w:color w:val="0F0F0F"/>
          <w:spacing w:val="35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Design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9"/>
          <w:i/>
        </w:rPr>
        <w:t>Professiona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9"/>
          <w:i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1"/>
          <w:w w:val="109"/>
          <w:i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Progra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m</w:t>
      </w:r>
      <w:r>
        <w:rPr>
          <w:rFonts w:ascii="Arial" w:hAnsi="Arial" w:cs="Arial" w:eastAsia="Arial"/>
          <w:sz w:val="19"/>
          <w:szCs w:val="19"/>
          <w:color w:val="0F0F0F"/>
          <w:spacing w:val="44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MDP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)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i/>
        </w:rPr>
        <w:t>,</w:t>
      </w:r>
      <w:r>
        <w:rPr>
          <w:rFonts w:ascii="Arial" w:hAnsi="Arial" w:cs="Arial" w:eastAsia="Arial"/>
          <w:sz w:val="19"/>
          <w:szCs w:val="19"/>
          <w:color w:val="0F0F0F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you</w:t>
      </w:r>
      <w:r>
        <w:rPr>
          <w:rFonts w:ascii="Arial" w:hAnsi="Arial" w:cs="Arial" w:eastAsia="Arial"/>
          <w:sz w:val="18"/>
          <w:szCs w:val="18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very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your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suppor</w:t>
      </w:r>
      <w:r>
        <w:rPr>
          <w:rFonts w:ascii="Arial" w:hAnsi="Arial" w:cs="Arial" w:eastAsia="Arial"/>
          <w:sz w:val="18"/>
          <w:szCs w:val="18"/>
          <w:color w:val="0F0F0F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      </w:t>
      </w:r>
      <w:r>
        <w:rPr>
          <w:rFonts w:ascii="Arial" w:hAnsi="Arial" w:cs="Arial" w:eastAsia="Arial"/>
          <w:sz w:val="18"/>
          <w:szCs w:val="18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Companies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Represented: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ABGPrint.co</w:t>
      </w:r>
      <w:r>
        <w:rPr>
          <w:rFonts w:ascii="Arial" w:hAnsi="Arial" w:cs="Arial" w:eastAsia="Arial"/>
          <w:sz w:val="18"/>
          <w:szCs w:val="18"/>
          <w:color w:val="0F0F0F"/>
          <w:spacing w:val="-5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9"/>
        </w:rPr>
        <w:t>;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Action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Addressin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Adelph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University;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Broadridg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Financia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Solutions;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Brook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Lith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&amp;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Digita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Group;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Murphy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Inc;</w:t>
      </w:r>
      <w:r>
        <w:rPr>
          <w:rFonts w:ascii="Arial" w:hAnsi="Arial" w:cs="Arial" w:eastAsia="Arial"/>
          <w:sz w:val="18"/>
          <w:szCs w:val="18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Lazarus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Direct;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NYCB;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Pitne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Bowe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Presort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Services;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Puritan'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Prid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SnaiiWorks;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Ston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Broo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University;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Suffol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County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DPW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580" w:right="620"/>
          <w:cols w:num="2" w:equalWidth="0">
            <w:col w:w="3698" w:space="269"/>
            <w:col w:w="70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1" w:after="0" w:line="252" w:lineRule="auto"/>
        <w:ind w:left="337" w:right="7397" w:firstLine="-20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5.40612pt;margin-top:1.540952pt;width:172.884352pt;height:19.071696pt;mso-position-horizontal-relative:page;mso-position-vertical-relative:paragraph;z-index:-2336" coordorigin="708,31" coordsize="3458,381">
            <v:group style="position:absolute;left:708;top:31;width:3453;height:200" coordorigin="708,31" coordsize="3453,200">
              <v:shape style="position:absolute;left:708;top:31;width:3453;height:200" coordorigin="708,31" coordsize="3453,200" path="m708,31l4161,31,4161,230,708,230,708,31e" filled="t" fillcolor="#151815" stroked="f">
                <v:path arrowok="t"/>
                <v:fill/>
              </v:shape>
            </v:group>
            <v:group style="position:absolute;left:911;top:213;width:3255;height:200" coordorigin="911,213" coordsize="3255,200">
              <v:shape style="position:absolute;left:911;top:213;width:3255;height:200" coordorigin="911,213" coordsize="3255,200" path="m911,213l4166,213,4166,412,911,412,911,213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has</w:t>
      </w:r>
      <w:r>
        <w:rPr>
          <w:rFonts w:ascii="Arial" w:hAnsi="Arial" w:cs="Arial" w:eastAsia="Arial"/>
          <w:sz w:val="15"/>
          <w:szCs w:val="15"/>
          <w:color w:val="F2F2F2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thre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(3)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tie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F2F2F2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membership</w:t>
      </w:r>
      <w:r>
        <w:rPr>
          <w:rFonts w:ascii="Arial" w:hAnsi="Arial" w:cs="Arial" w:eastAsia="Arial"/>
          <w:sz w:val="15"/>
          <w:szCs w:val="15"/>
          <w:color w:val="F2F2F2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based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0"/>
        </w:rPr>
        <w:t>custome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DBDBDB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partiCipatio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F2F2F2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involvemen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wit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4"/>
        </w:rPr>
        <w:t>the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1" w:after="0" w:line="246" w:lineRule="auto"/>
        <w:ind w:left="127" w:right="7586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5.008617pt;margin-top:1.540974pt;width:163.508557pt;height:18.832421pt;mso-position-horizontal-relative:page;mso-position-vertical-relative:paragraph;z-index:-2335" coordorigin="700,31" coordsize="3270,377">
            <v:group style="position:absolute;left:700;top:31;width:3270;height:200" coordorigin="700,31" coordsize="3270,200">
              <v:shape style="position:absolute;left:700;top:31;width:3270;height:200" coordorigin="700,31" coordsize="3270,200" path="m700,31l3970,31,3970,230,700,230,700,31e" filled="t" fillcolor="#151815" stroked="f">
                <v:path arrowok="t"/>
                <v:fill/>
              </v:shape>
            </v:group>
            <v:group style="position:absolute;left:702;top:208;width:2534;height:200" coordorigin="702,208" coordsize="2534,200">
              <v:shape style="position:absolute;left:702;top:208;width:2534;height:200" coordorigin="702,208" coordsize="2534,200" path="m702,208l3236,208,3236,407,702,407,702,208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NOTE: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does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collec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any</w:t>
      </w:r>
      <w:r>
        <w:rPr>
          <w:rFonts w:ascii="Arial" w:hAnsi="Arial" w:cs="Arial" w:eastAsia="Arial"/>
          <w:sz w:val="15"/>
          <w:szCs w:val="15"/>
          <w:color w:val="F2F2F2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fee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dues</w:t>
      </w:r>
      <w:r>
        <w:rPr>
          <w:rFonts w:ascii="Arial" w:hAnsi="Arial" w:cs="Arial" w:eastAsia="Arial"/>
          <w:sz w:val="15"/>
          <w:szCs w:val="15"/>
          <w:color w:val="F2F2F2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become</w:t>
      </w:r>
      <w:r>
        <w:rPr>
          <w:rFonts w:ascii="Arial" w:hAnsi="Arial" w:cs="Arial" w:eastAsia="Arial"/>
          <w:sz w:val="15"/>
          <w:szCs w:val="15"/>
          <w:color w:val="F2F2F2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any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typ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member.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9" w:lineRule="auto"/>
        <w:ind w:left="127" w:right="7248" w:firstLine="-5"/>
        <w:jc w:val="both"/>
        <w:tabs>
          <w:tab w:pos="11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4.703552pt;margin-top:1.540974pt;width:181.05814pt;height:27.924868pt;mso-position-horizontal-relative:page;mso-position-vertical-relative:paragraph;z-index:-2334" coordorigin="694,31" coordsize="3621,558">
            <v:group style="position:absolute;left:694;top:31;width:584;height:200" coordorigin="694,31" coordsize="584,200">
              <v:shape style="position:absolute;left:694;top:31;width:584;height:200" coordorigin="694,31" coordsize="584,200" path="m694,31l1278,31,1278,230,694,230,694,31e" filled="t" fillcolor="#151815" stroked="f">
                <v:path arrowok="t"/>
                <v:fill/>
              </v:shape>
            </v:group>
            <v:group style="position:absolute;left:1683;top:31;width:562;height:200" coordorigin="1683,31" coordsize="562,200">
              <v:shape style="position:absolute;left:1683;top:31;width:562;height:200" coordorigin="1683,31" coordsize="562,200" path="m1683,31l2245,31,2245,230,1683,230,1683,31e" filled="t" fillcolor="#151815" stroked="f">
                <v:path arrowok="t"/>
                <v:fill/>
              </v:shape>
            </v:group>
            <v:group style="position:absolute;left:2330;top:31;width:847;height:200" coordorigin="2330,31" coordsize="847,200">
              <v:shape style="position:absolute;left:2330;top:31;width:847;height:200" coordorigin="2330,31" coordsize="847,200" path="m2330,31l3177,31,3177,230,2330,230,2330,31e" filled="t" fillcolor="#151815" stroked="f">
                <v:path arrowok="t"/>
                <v:fill/>
              </v:shape>
            </v:group>
            <v:group style="position:absolute;left:3281;top:31;width:106;height:200" coordorigin="3281,31" coordsize="106,200">
              <v:shape style="position:absolute;left:3281;top:31;width:106;height:200" coordorigin="3281,31" coordsize="106,200" path="m3281,31l3386,31,3386,230,3281,230,3281,31e" filled="t" fillcolor="#151815" stroked="f">
                <v:path arrowok="t"/>
                <v:fill/>
              </v:shape>
            </v:group>
            <v:group style="position:absolute;left:3491;top:31;width:569;height:200" coordorigin="3491,31" coordsize="569,200">
              <v:shape style="position:absolute;left:3491;top:31;width:569;height:200" coordorigin="3491,31" coordsize="569,200" path="m3491,31l4060,31,4060,230,3491,230,3491,31e" filled="t" fillcolor="#151815" stroked="f">
                <v:path arrowok="t"/>
                <v:fill/>
              </v:shape>
            </v:group>
            <v:group style="position:absolute;left:4164;top:31;width:150;height:200" coordorigin="4164,31" coordsize="150,200">
              <v:shape style="position:absolute;left:4164;top:31;width:150;height:200" coordorigin="4164,31" coordsize="150,200" path="m4164,31l4314,31,4314,230,4164,230,4164,31e" filled="t" fillcolor="#151815" stroked="f">
                <v:path arrowok="t"/>
                <v:fill/>
              </v:shape>
            </v:group>
            <v:group style="position:absolute;left:697;top:213;width:3618;height:200" coordorigin="697,213" coordsize="3618,200">
              <v:shape style="position:absolute;left:697;top:213;width:3618;height:200" coordorigin="697,213" coordsize="3618,200" path="m697,213l4315,213,4315,412,697,412,697,213e" filled="t" fillcolor="#151815" stroked="f">
                <v:path arrowok="t"/>
                <v:fill/>
              </v:shape>
            </v:group>
            <v:group style="position:absolute;left:700;top:390;width:510;height:200" coordorigin="700,390" coordsize="510,200">
              <v:shape style="position:absolute;left:700;top:390;width:510;height:200" coordorigin="700,390" coordsize="510,200" path="m700,390l1210,390,1210,589,700,589,700,390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General:</w:t>
      </w:r>
      <w:r>
        <w:rPr>
          <w:rFonts w:ascii="Arial" w:hAnsi="Arial" w:cs="Arial" w:eastAsia="Arial"/>
          <w:sz w:val="15"/>
          <w:szCs w:val="15"/>
          <w:color w:val="F2F2F2"/>
          <w:spacing w:val="-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General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membership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open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all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business</w:t>
      </w:r>
      <w:r>
        <w:rPr>
          <w:rFonts w:ascii="Arial" w:hAnsi="Arial" w:cs="Arial" w:eastAsia="Arial"/>
          <w:sz w:val="15"/>
          <w:szCs w:val="15"/>
          <w:color w:val="F2F2F2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mailers</w:t>
      </w:r>
      <w:r>
        <w:rPr>
          <w:rFonts w:ascii="Arial" w:hAnsi="Arial" w:cs="Arial" w:eastAsia="Arial"/>
          <w:sz w:val="15"/>
          <w:szCs w:val="15"/>
          <w:color w:val="F2F2F2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who</w:t>
      </w:r>
      <w:r>
        <w:rPr>
          <w:rFonts w:ascii="Arial" w:hAnsi="Arial" w:cs="Arial" w:eastAsia="Arial"/>
          <w:sz w:val="15"/>
          <w:szCs w:val="15"/>
          <w:color w:val="F2F2F2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use</w:t>
      </w:r>
      <w:r>
        <w:rPr>
          <w:rFonts w:ascii="Arial" w:hAnsi="Arial" w:cs="Arial" w:eastAsia="Arial"/>
          <w:sz w:val="15"/>
          <w:szCs w:val="15"/>
          <w:color w:val="F2F2F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services</w:t>
      </w:r>
      <w:r>
        <w:rPr>
          <w:rFonts w:ascii="Arial" w:hAnsi="Arial" w:cs="Arial" w:eastAsia="Arial"/>
          <w:sz w:val="15"/>
          <w:szCs w:val="15"/>
          <w:color w:val="F2F2F2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Postal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Servic</w:t>
      </w:r>
      <w:r>
        <w:rPr>
          <w:rFonts w:ascii="Arial" w:hAnsi="Arial" w:cs="Arial" w:eastAsia="Arial"/>
          <w:sz w:val="15"/>
          <w:szCs w:val="15"/>
          <w:color w:val="F2F2F2"/>
          <w:spacing w:val="-6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580" w:right="620"/>
        </w:sectPr>
      </w:pPr>
      <w:rPr/>
    </w:p>
    <w:p>
      <w:pPr>
        <w:spacing w:before="41" w:after="0" w:line="246" w:lineRule="auto"/>
        <w:ind w:left="117" w:right="-46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4.48727pt;margin-top:1.540966pt;width:181.205463pt;height:71.951454pt;mso-position-horizontal-relative:page;mso-position-vertical-relative:paragraph;z-index:-2333" coordorigin="690,31" coordsize="3624,1439">
            <v:group style="position:absolute;left:695;top:31;width:3613;height:200" coordorigin="695,31" coordsize="3613,200">
              <v:shape style="position:absolute;left:695;top:31;width:3613;height:200" coordorigin="695,31" coordsize="3613,200" path="m695,31l4308,31,4308,230,695,230,695,31e" filled="t" fillcolor="#151815" stroked="f">
                <v:path arrowok="t"/>
                <v:fill/>
              </v:shape>
            </v:group>
            <v:group style="position:absolute;left:697;top:208;width:718;height:200" coordorigin="697,208" coordsize="718,200">
              <v:shape style="position:absolute;left:697;top:208;width:718;height:200" coordorigin="697,208" coordsize="718,200" path="m697,208l1415,208,1415,407,697,407,697,208e" filled="t" fillcolor="#151815" stroked="f">
                <v:path arrowok="t"/>
                <v:fill/>
              </v:shape>
            </v:group>
            <v:group style="position:absolute;left:1536;top:208;width:308;height:200" coordorigin="1536,208" coordsize="308,200">
              <v:shape style="position:absolute;left:1536;top:208;width:308;height:200" coordorigin="1536,208" coordsize="308,200" path="m1536,208l1844,208,1844,407,1536,407,1536,208e" filled="t" fillcolor="#151815" stroked="f">
                <v:path arrowok="t"/>
                <v:fill/>
              </v:shape>
            </v:group>
            <v:group style="position:absolute;left:1962;top:208;width:536;height:200" coordorigin="1962,208" coordsize="536,200">
              <v:shape style="position:absolute;left:1962;top:208;width:536;height:200" coordorigin="1962,208" coordsize="536,200" path="m1962,208l2498,208,2498,407,1962,407,1962,208e" filled="t" fillcolor="#151815" stroked="f">
                <v:path arrowok="t"/>
                <v:fill/>
              </v:shape>
            </v:group>
            <v:group style="position:absolute;left:2626;top:208;width:256;height:200" coordorigin="2626,208" coordsize="256,200">
              <v:shape style="position:absolute;left:2626;top:208;width:256;height:200" coordorigin="2626,208" coordsize="256,200" path="m2626,208l2882,208,2882,407,2626,407,2626,208e" filled="t" fillcolor="#151815" stroked="f">
                <v:path arrowok="t"/>
                <v:fill/>
              </v:shape>
            </v:group>
            <v:group style="position:absolute;left:2999;top:208;width:409;height:200" coordorigin="2999,208" coordsize="409,200">
              <v:shape style="position:absolute;left:2999;top:208;width:409;height:200" coordorigin="2999,208" coordsize="409,200" path="m2999,208l3408,208,3408,407,2999,407,2999,208e" filled="t" fillcolor="#151815" stroked="f">
                <v:path arrowok="t"/>
                <v:fill/>
              </v:shape>
            </v:group>
            <v:group style="position:absolute;left:3528;top:208;width:737;height:200" coordorigin="3528,208" coordsize="737,200">
              <v:shape style="position:absolute;left:3528;top:208;width:737;height:200" coordorigin="3528,208" coordsize="737,200" path="m3528,208l4265,208,4265,407,3528,407,3528,208e" filled="t" fillcolor="#151815" stroked="f">
                <v:path arrowok="t"/>
                <v:fill/>
              </v:shape>
            </v:group>
            <v:group style="position:absolute;left:694;top:385;width:286;height:200" coordorigin="694,385" coordsize="286,200">
              <v:shape style="position:absolute;left:694;top:385;width:286;height:200" coordorigin="694,385" coordsize="286,200" path="m694,385l979,385,979,585,694,585,694,385e" filled="t" fillcolor="#151815" stroked="f">
                <v:path arrowok="t"/>
                <v:fill/>
              </v:shape>
            </v:group>
            <v:group style="position:absolute;left:1089;top:385;width:106;height:200" coordorigin="1089,385" coordsize="106,200">
              <v:shape style="position:absolute;left:1089;top:385;width:106;height:200" coordorigin="1089,385" coordsize="106,200" path="m1089,385l1194,385,1194,585,1089,585,1089,385e" filled="t" fillcolor="#151815" stroked="f">
                <v:path arrowok="t"/>
                <v:fill/>
              </v:shape>
            </v:group>
            <v:group style="position:absolute;left:1311;top:385;width:209;height:200" coordorigin="1311,385" coordsize="209,200">
              <v:shape style="position:absolute;left:1311;top:385;width:209;height:200" coordorigin="1311,385" coordsize="209,200" path="m1311,385l1520,385,1520,585,1311,585,1311,385e" filled="t" fillcolor="#151815" stroked="f">
                <v:path arrowok="t"/>
                <v:fill/>
              </v:shape>
            </v:group>
            <v:group style="position:absolute;left:1619;top:385;width:584;height:200" coordorigin="1619,385" coordsize="584,200">
              <v:shape style="position:absolute;left:1619;top:385;width:584;height:200" coordorigin="1619,385" coordsize="584,200" path="m1619,385l2202,385,2202,585,1619,585,1619,385e" filled="t" fillcolor="#151815" stroked="f">
                <v:path arrowok="t"/>
                <v:fill/>
              </v:shape>
            </v:group>
            <v:group style="position:absolute;left:2311;top:385;width:394;height:200" coordorigin="2311,385" coordsize="394,200">
              <v:shape style="position:absolute;left:2311;top:385;width:394;height:200" coordorigin="2311,385" coordsize="394,200" path="m2311,385l2705,385,2705,585,2311,585,2311,385e" filled="t" fillcolor="#151815" stroked="f">
                <v:path arrowok="t"/>
                <v:fill/>
              </v:shape>
            </v:group>
            <v:group style="position:absolute;left:2813;top:385;width:446;height:200" coordorigin="2813,385" coordsize="446,200">
              <v:shape style="position:absolute;left:2813;top:385;width:446;height:200" coordorigin="2813,385" coordsize="446,200" path="m2813,385l3258,385,3258,585,2813,585,2813,385e" filled="t" fillcolor="#151815" stroked="f">
                <v:path arrowok="t"/>
                <v:fill/>
              </v:shape>
            </v:group>
            <v:group style="position:absolute;left:3359;top:385;width:524;height:200" coordorigin="3359,385" coordsize="524,200">
              <v:shape style="position:absolute;left:3359;top:385;width:524;height:200" coordorigin="3359,385" coordsize="524,200" path="m3359,385l3883,385,3883,585,3359,585,3359,385e" filled="t" fillcolor="#151815" stroked="f">
                <v:path arrowok="t"/>
                <v:fill/>
              </v:shape>
            </v:group>
            <v:group style="position:absolute;left:3974;top:385;width:339;height:200" coordorigin="3974,385" coordsize="339,200">
              <v:shape style="position:absolute;left:3974;top:385;width:339;height:200" coordorigin="3974,385" coordsize="339,200" path="m3974,385l4313,385,4313,585,3974,585,3974,385e" filled="t" fillcolor="#151815" stroked="f">
                <v:path arrowok="t"/>
                <v:fill/>
              </v:shape>
            </v:group>
            <v:group style="position:absolute;left:692;top:562;width:3611;height:200" coordorigin="692,562" coordsize="3611,200">
              <v:shape style="position:absolute;left:692;top:562;width:3611;height:200" coordorigin="692,562" coordsize="3611,200" path="m692,562l4304,562,4304,762,692,762,692,562e" filled="t" fillcolor="#151815" stroked="f">
                <v:path arrowok="t"/>
                <v:fill/>
              </v:shape>
            </v:group>
            <v:group style="position:absolute;left:690;top:739;width:1524;height:200" coordorigin="690,739" coordsize="1524,200">
              <v:shape style="position:absolute;left:690;top:739;width:1524;height:200" coordorigin="690,739" coordsize="1524,200" path="m690,739l2214,739,2214,939,690,939,690,739e" filled="t" fillcolor="#151815" stroked="f">
                <v:path arrowok="t"/>
                <v:fill/>
              </v:shape>
            </v:group>
            <v:group style="position:absolute;left:2448;top:739;width:633;height:200" coordorigin="2448,739" coordsize="633,200">
              <v:shape style="position:absolute;left:2448;top:739;width:633;height:200" coordorigin="2448,739" coordsize="633,200" path="m2448,739l3081,739,3081,939,2448,939,2448,739e" filled="t" fillcolor="#151815" stroked="f">
                <v:path arrowok="t"/>
                <v:fill/>
              </v:shape>
            </v:group>
            <v:group style="position:absolute;left:3179;top:739;width:953;height:200" coordorigin="3179,739" coordsize="953,200">
              <v:shape style="position:absolute;left:3179;top:739;width:953;height:200" coordorigin="3179,739" coordsize="953,200" path="m3179,739l4132,739,4132,939,3179,939,3179,739e" filled="t" fillcolor="#151815" stroked="f">
                <v:path arrowok="t"/>
                <v:fill/>
              </v:shape>
            </v:group>
            <v:group style="position:absolute;left:4269;top:739;width:2;height:200" coordorigin="4269,739" coordsize="2,200">
              <v:shape style="position:absolute;left:4269;top:739;width:2;height:200" coordorigin="4269,739" coordsize="0,200" path="m4269,939l4269,739e" filled="f" stroked="t" strokeweight="3.9781pt" strokecolor="#151815">
                <v:path arrowok="t"/>
              </v:shape>
            </v:group>
            <v:group style="position:absolute;left:691;top:916;width:3617;height:200" coordorigin="691,916" coordsize="3617,200">
              <v:shape style="position:absolute;left:691;top:916;width:3617;height:200" coordorigin="691,916" coordsize="3617,200" path="m691,916l4308,916,4308,1116,691,1116,691,916e" filled="t" fillcolor="#151815" stroked="f">
                <v:path arrowok="t"/>
                <v:fill/>
              </v:shape>
            </v:group>
            <v:group style="position:absolute;left:692;top:1093;width:2204;height:200" coordorigin="692,1093" coordsize="2204,200">
              <v:shape style="position:absolute;left:692;top:1093;width:2204;height:200" coordorigin="692,1093" coordsize="2204,200" path="m692,1093l2896,1093,2896,1293,692,1293,692,1093e" filled="t" fillcolor="#151815" stroked="f">
                <v:path arrowok="t"/>
                <v:fill/>
              </v:shape>
            </v:group>
            <v:group style="position:absolute;left:3056;top:1093;width:1258;height:200" coordorigin="3056,1093" coordsize="1258,200">
              <v:shape style="position:absolute;left:3056;top:1093;width:1258;height:200" coordorigin="3056,1093" coordsize="1258,200" path="m3056,1093l4314,1093,4314,1293,3056,1293,3056,1093e" filled="t" fillcolor="#151815" stroked="f">
                <v:path arrowok="t"/>
                <v:fill/>
              </v:shape>
            </v:group>
            <v:group style="position:absolute;left:695;top:1270;width:3026;height:200" coordorigin="695,1270" coordsize="3026,200">
              <v:shape style="position:absolute;left:695;top:1270;width:3026;height:200" coordorigin="695,1270" coordsize="3026,200" path="m695,1270l3721,1270,3721,1470,695,1470,695,1270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Executiv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Polic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F2F2F2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Board: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Thi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group</w:t>
      </w:r>
      <w:r>
        <w:rPr>
          <w:rFonts w:ascii="Arial" w:hAnsi="Arial" w:cs="Arial" w:eastAsia="Arial"/>
          <w:sz w:val="15"/>
          <w:szCs w:val="15"/>
          <w:color w:val="F2F2F2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is</w:t>
      </w:r>
      <w:r>
        <w:rPr>
          <w:rFonts w:ascii="Arial" w:hAnsi="Arial" w:cs="Arial" w:eastAsia="Arial"/>
          <w:sz w:val="15"/>
          <w:szCs w:val="15"/>
          <w:color w:val="F2F2F2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comprised</w:t>
      </w:r>
      <w:r>
        <w:rPr>
          <w:rFonts w:ascii="Arial" w:hAnsi="Arial" w:cs="Arial" w:eastAsia="Arial"/>
          <w:sz w:val="15"/>
          <w:szCs w:val="15"/>
          <w:color w:val="F2F2F2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of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individuals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from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0"/>
        </w:rPr>
        <w:t>industry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DBDBDB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postal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employees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126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This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planning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group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Council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5"/>
        </w:rPr>
        <w:t>(also</w:t>
      </w:r>
      <w:r>
        <w:rPr>
          <w:rFonts w:ascii="Arial" w:hAnsi="Arial" w:cs="Arial" w:eastAsia="Arial"/>
          <w:sz w:val="15"/>
          <w:szCs w:val="15"/>
          <w:color w:val="DBDBDB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referre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F2F2F2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Boar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members</w:t>
      </w:r>
      <w:r>
        <w:rPr>
          <w:rFonts w:ascii="Arial" w:hAnsi="Arial" w:cs="Arial" w:eastAsia="Arial"/>
          <w:sz w:val="15"/>
          <w:szCs w:val="15"/>
          <w:color w:val="F2F2F2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Policy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Committe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members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2"/>
        </w:rPr>
        <w:t>)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9CA09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Members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MUST</w:t>
      </w:r>
      <w:r>
        <w:rPr>
          <w:rFonts w:ascii="Arial" w:hAnsi="Arial" w:cs="Arial" w:eastAsia="Arial"/>
          <w:sz w:val="15"/>
          <w:szCs w:val="15"/>
          <w:color w:val="F2F2F2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attend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combinatio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fiv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(5)</w:t>
      </w:r>
      <w:r>
        <w:rPr>
          <w:rFonts w:ascii="Arial" w:hAnsi="Arial" w:cs="Arial" w:eastAsia="Arial"/>
          <w:sz w:val="15"/>
          <w:szCs w:val="15"/>
          <w:color w:val="F2F2F2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F2F2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F2F2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meeting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F2F2F2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events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per</w:t>
      </w:r>
      <w:r>
        <w:rPr>
          <w:rFonts w:ascii="Arial" w:hAnsi="Arial" w:cs="Arial" w:eastAsia="Arial"/>
          <w:sz w:val="15"/>
          <w:szCs w:val="15"/>
          <w:color w:val="F2F2F2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year</w:t>
      </w:r>
      <w:r>
        <w:rPr>
          <w:rFonts w:ascii="Arial" w:hAnsi="Arial" w:cs="Arial" w:eastAsia="Arial"/>
          <w:sz w:val="15"/>
          <w:szCs w:val="15"/>
          <w:color w:val="F2F2F2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F2F2F2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mus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participat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leas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one</w:t>
      </w:r>
      <w:r>
        <w:rPr>
          <w:rFonts w:ascii="Arial" w:hAnsi="Arial" w:cs="Arial" w:eastAsia="Arial"/>
          <w:sz w:val="15"/>
          <w:szCs w:val="15"/>
          <w:color w:val="F2F2F2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4"/>
        </w:rPr>
        <w:t>the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Sub-Committee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establishe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by</w:t>
      </w:r>
      <w:r>
        <w:rPr>
          <w:rFonts w:ascii="Arial" w:hAnsi="Arial" w:cs="Arial" w:eastAsia="Arial"/>
          <w:sz w:val="15"/>
          <w:szCs w:val="15"/>
          <w:color w:val="F2F2F2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3"/>
        </w:rPr>
        <w:t>Council.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112" w:right="-37" w:firstLine="5"/>
        <w:jc w:val="left"/>
        <w:tabs>
          <w:tab w:pos="1720" w:val="left"/>
          <w:tab w:pos="20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4.247272pt;margin-top:-.509035pt;width:180.920463pt;height:45.152663pt;mso-position-horizontal-relative:page;mso-position-vertical-relative:paragraph;z-index:-2332" coordorigin="685,-10" coordsize="3618,903">
            <v:group style="position:absolute;left:685;top:-10;width:669;height:200" coordorigin="685,-10" coordsize="669,200">
              <v:shape style="position:absolute;left:685;top:-10;width:669;height:200" coordorigin="685,-10" coordsize="669,200" path="m685,-10l1354,-10,1354,189,685,189,685,-10e" filled="t" fillcolor="#151815" stroked="f">
                <v:path arrowok="t"/>
                <v:fill/>
              </v:shape>
            </v:group>
            <v:group style="position:absolute;left:1473;top:-10;width:578;height:200" coordorigin="1473,-10" coordsize="578,200">
              <v:shape style="position:absolute;left:1473;top:-10;width:578;height:200" coordorigin="1473,-10" coordsize="578,200" path="m1473,-10l2051,-10,2051,189,1473,189,1473,-10e" filled="t" fillcolor="#151815" stroked="f">
                <v:path arrowok="t"/>
                <v:fill/>
              </v:shape>
            </v:group>
            <v:group style="position:absolute;left:2291;top:-10;width:123;height:200" coordorigin="2291,-10" coordsize="123,200">
              <v:shape style="position:absolute;left:2291;top:-10;width:123;height:200" coordorigin="2291,-10" coordsize="123,200" path="m2291,-10l2413,-10,2413,189,2291,189,2291,-10e" filled="t" fillcolor="#151815" stroked="f">
                <v:path arrowok="t"/>
                <v:fill/>
              </v:shape>
            </v:group>
            <v:group style="position:absolute;left:2543;top:-10;width:319;height:200" coordorigin="2543,-10" coordsize="319,200">
              <v:shape style="position:absolute;left:2543;top:-10;width:319;height:200" coordorigin="2543,-10" coordsize="319,200" path="m2543,-10l2862,-10,2862,189,2543,189,2543,-10e" filled="t" fillcolor="#151815" stroked="f">
                <v:path arrowok="t"/>
                <v:fill/>
              </v:shape>
            </v:group>
            <v:group style="position:absolute;left:686;top:162;width:2137;height:200" coordorigin="686,162" coordsize="2137,200">
              <v:shape style="position:absolute;left:686;top:162;width:2137;height:200" coordorigin="686,162" coordsize="2137,200" path="m686,162l2823,162,2823,362,686,362,686,162e" filled="t" fillcolor="#151815" stroked="f">
                <v:path arrowok="t"/>
                <v:fill/>
              </v:shape>
            </v:group>
            <v:group style="position:absolute;left:2982;top:-10;width:668;height:200" coordorigin="2982,-10" coordsize="668,200">
              <v:shape style="position:absolute;left:2982;top:-10;width:668;height:200" coordorigin="2982,-10" coordsize="668,200" path="m2982,-10l3650,-10,3650,189,2982,189,2982,-10e" filled="t" fillcolor="#151815" stroked="f">
                <v:path arrowok="t"/>
                <v:fill/>
              </v:shape>
            </v:group>
            <v:group style="position:absolute;left:2914;top:162;width:550;height:200" coordorigin="2914,162" coordsize="550,200">
              <v:shape style="position:absolute;left:2914;top:162;width:550;height:200" coordorigin="2914,162" coordsize="550,200" path="m2914,162l3463,162,3463,362,2914,362,2914,162e" filled="t" fillcolor="#151815" stroked="f">
                <v:path arrowok="t"/>
                <v:fill/>
              </v:shape>
            </v:group>
            <v:group style="position:absolute;left:3770;top:-10;width:533;height:200" coordorigin="3770,-10" coordsize="533,200">
              <v:shape style="position:absolute;left:3770;top:-10;width:533;height:200" coordorigin="3770,-10" coordsize="533,200" path="m3770,-10l4303,-10,4303,189,3770,189,3770,-10e" filled="t" fillcolor="#151815" stroked="f">
                <v:path arrowok="t"/>
                <v:fill/>
              </v:shape>
            </v:group>
            <v:group style="position:absolute;left:3646;top:162;width:653;height:200" coordorigin="3646,162" coordsize="653,200">
              <v:shape style="position:absolute;left:3646;top:162;width:653;height:200" coordorigin="3646,162" coordsize="653,200" path="m3646,162l4299,162,4299,362,3646,362,3646,162e" filled="t" fillcolor="#151815" stroked="f">
                <v:path arrowok="t"/>
                <v:fill/>
              </v:shape>
            </v:group>
            <v:group style="position:absolute;left:685;top:344;width:295;height:200" coordorigin="685,344" coordsize="295,200">
              <v:shape style="position:absolute;left:685;top:344;width:295;height:200" coordorigin="685,344" coordsize="295,200" path="m685,344l980,344,980,544,685,544,685,344e" filled="t" fillcolor="#151815" stroked="f">
                <v:path arrowok="t"/>
                <v:fill/>
              </v:shape>
            </v:group>
            <v:group style="position:absolute;left:1188;top:344;width:1234;height:200" coordorigin="1188,344" coordsize="1234,200">
              <v:shape style="position:absolute;left:1188;top:344;width:1234;height:200" coordorigin="1188,344" coordsize="1234,200" path="m1188,344l2422,344,2422,544,1188,544,1188,344e" filled="t" fillcolor="#151815" stroked="f">
                <v:path arrowok="t"/>
                <v:fill/>
              </v:shape>
            </v:group>
            <v:group style="position:absolute;left:2629;top:344;width:658;height:200" coordorigin="2629,344" coordsize="658,200">
              <v:shape style="position:absolute;left:2629;top:344;width:658;height:200" coordorigin="2629,344" coordsize="658,200" path="m2629,344l3287,344,3287,544,2629,544,2629,344e" filled="t" fillcolor="#151815" stroked="f">
                <v:path arrowok="t"/>
                <v:fill/>
              </v:shape>
            </v:group>
            <v:group style="position:absolute;left:3389;top:354;width:95;height:186" coordorigin="3389,354" coordsize="95,186">
              <v:shape style="position:absolute;left:3389;top:354;width:95;height:186" coordorigin="3389,354" coordsize="95,186" path="m3389,354l3485,354,3485,540,3389,540,3389,354e" filled="t" fillcolor="#151815" stroked="f">
                <v:path arrowok="t"/>
                <v:fill/>
              </v:shape>
            </v:group>
            <v:group style="position:absolute;left:3593;top:344;width:664;height:200" coordorigin="3593,344" coordsize="664,200">
              <v:shape style="position:absolute;left:3593;top:344;width:664;height:200" coordorigin="3593,344" coordsize="664,200" path="m3593,344l4257,344,4257,544,3593,544,3593,344e" filled="t" fillcolor="#151815" stroked="f">
                <v:path arrowok="t"/>
                <v:fill/>
              </v:shape>
            </v:group>
            <v:group style="position:absolute;left:685;top:521;width:3617;height:200" coordorigin="685,521" coordsize="3617,200">
              <v:shape style="position:absolute;left:685;top:521;width:3617;height:200" coordorigin="685,521" coordsize="3617,200" path="m685,521l4302,521,4302,721,685,721,685,521e" filled="t" fillcolor="#151815" stroked="f">
                <v:path arrowok="t"/>
                <v:fill/>
              </v:shape>
            </v:group>
            <v:group style="position:absolute;left:690;top:693;width:648;height:200" coordorigin="690,693" coordsize="648,200">
              <v:shape style="position:absolute;left:690;top:693;width:648;height:200" coordorigin="690,693" coordsize="648,200" path="m690,693l1338,693,1338,893,690,893,690,693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Executive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Officers:</w:t>
      </w:r>
      <w:r>
        <w:rPr>
          <w:rFonts w:ascii="Arial" w:hAnsi="Arial" w:cs="Arial" w:eastAsia="Arial"/>
          <w:sz w:val="15"/>
          <w:szCs w:val="15"/>
          <w:color w:val="F2F2F2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Executive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F2F2F2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Officers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consis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Posta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Co-Chair,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Industry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F2F2F2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Co-Cha1r,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First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F2F2F2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Vice-Chairperson,</w:t>
      </w:r>
      <w:r>
        <w:rPr>
          <w:rFonts w:ascii="Arial" w:hAnsi="Arial" w:cs="Arial" w:eastAsia="Arial"/>
          <w:sz w:val="15"/>
          <w:szCs w:val="15"/>
          <w:color w:val="F2F2F2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Secretary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2F2F2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2F2F2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Treasurer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Executiv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Officer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are</w:t>
      </w:r>
      <w:r>
        <w:rPr>
          <w:rFonts w:ascii="Arial" w:hAnsi="Arial" w:cs="Arial" w:eastAsia="Arial"/>
          <w:sz w:val="15"/>
          <w:szCs w:val="15"/>
          <w:color w:val="F2F2F2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electe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serve</w:t>
      </w:r>
      <w:r>
        <w:rPr>
          <w:rFonts w:ascii="Arial" w:hAnsi="Arial" w:cs="Arial" w:eastAsia="Arial"/>
          <w:sz w:val="15"/>
          <w:szCs w:val="15"/>
          <w:color w:val="F2F2F2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F2F2F2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tw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(2)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year</w:t>
      </w:r>
      <w:r>
        <w:rPr>
          <w:rFonts w:ascii="Arial" w:hAnsi="Arial" w:cs="Arial" w:eastAsia="Arial"/>
          <w:sz w:val="15"/>
          <w:szCs w:val="15"/>
          <w:color w:val="F2F2F2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3"/>
        </w:rPr>
        <w:t>ter</w:t>
      </w:r>
      <w:r>
        <w:rPr>
          <w:rFonts w:ascii="Arial" w:hAnsi="Arial" w:cs="Arial" w:eastAsia="Arial"/>
          <w:sz w:val="15"/>
          <w:szCs w:val="15"/>
          <w:color w:val="F2F2F2"/>
          <w:spacing w:val="-5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9CA09C"/>
          <w:spacing w:val="0"/>
          <w:w w:val="95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6" w:lineRule="auto"/>
        <w:ind w:left="310" w:right="185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44.784927pt;margin-top:-.509036pt;width:159.936336pt;height:27.685594pt;mso-position-horizontal-relative:page;mso-position-vertical-relative:paragraph;z-index:-2331" coordorigin="896,-10" coordsize="3199,554">
            <v:group style="position:absolute;left:896;top:-10;width:3199;height:200" coordorigin="896,-10" coordsize="3199,200">
              <v:shape style="position:absolute;left:896;top:-10;width:3199;height:200" coordorigin="896,-10" coordsize="3199,200" path="m896,-10l4094,-10,4094,189,896,189,896,-10e" filled="t" fillcolor="#151815" stroked="f">
                <v:path arrowok="t"/>
                <v:fill/>
              </v:shape>
            </v:group>
            <v:group style="position:absolute;left:1050;top:167;width:2881;height:200" coordorigin="1050,167" coordsize="2881,200">
              <v:shape style="position:absolute;left:1050;top:167;width:2881;height:200" coordorigin="1050,167" coordsize="2881,200" path="m1050,167l3931,167,3931,366,1050,366,1050,167e" filled="t" fillcolor="#151815" stroked="f">
                <v:path arrowok="t"/>
                <v:fill/>
              </v:shape>
            </v:group>
            <v:group style="position:absolute;left:1808;top:344;width:1327;height:200" coordorigin="1808,344" coordsize="1327,200">
              <v:shape style="position:absolute;left:1808;top:344;width:1327;height:200" coordorigin="1808,344" coordsize="1327,200" path="m1808,344l3135,344,3135,544,1808,544,1808,344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Specia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discount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F2F2F2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promotion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F2F2F2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offere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all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qualifie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Executiv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Polic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F2F2F2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Boar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members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throughout</w:t>
      </w:r>
      <w:r>
        <w:rPr>
          <w:rFonts w:ascii="Arial" w:hAnsi="Arial" w:cs="Arial" w:eastAsia="Arial"/>
          <w:sz w:val="15"/>
          <w:szCs w:val="15"/>
          <w:color w:val="F2F2F2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98"/>
        </w:rPr>
        <w:t>year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2" w:lineRule="auto"/>
        <w:ind w:left="138" w:right="4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6.545235pt;margin-top:-.509036pt;width:175.582554pt;height:19.071696pt;mso-position-horizontal-relative:page;mso-position-vertical-relative:paragraph;z-index:-2330" coordorigin="731,-10" coordsize="3512,381">
            <v:group style="position:absolute;left:731;top:-10;width:3512;height:200" coordorigin="731,-10" coordsize="3512,200">
              <v:shape style="position:absolute;left:731;top:-10;width:3512;height:200" coordorigin="731,-10" coordsize="3512,200" path="m731,-10l4243,-10,4243,189,731,189,731,-10e" filled="t" fillcolor="#151815" stroked="f">
                <v:path arrowok="t"/>
                <v:fill/>
              </v:shape>
            </v:group>
            <v:group style="position:absolute;left:1537;top:172;width:1895;height:200" coordorigin="1537,172" coordsize="1895,200">
              <v:shape style="position:absolute;left:1537;top:172;width:1895;height:200" coordorigin="1537,172" coordsize="1895,200" path="m1537,172l3432,172,3432,371,1537,371,1537,172e" filled="t" fillcolor="#15181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F2F2F2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copy</w:t>
      </w:r>
      <w:r>
        <w:rPr>
          <w:rFonts w:ascii="Arial" w:hAnsi="Arial" w:cs="Arial" w:eastAsia="Arial"/>
          <w:sz w:val="15"/>
          <w:szCs w:val="15"/>
          <w:color w:val="F2F2F2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F2F2F2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F2F2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F2F2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financia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F2F2F2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repor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is</w:t>
      </w:r>
      <w:r>
        <w:rPr>
          <w:rFonts w:ascii="Arial" w:hAnsi="Arial" w:cs="Arial" w:eastAsia="Arial"/>
          <w:sz w:val="15"/>
          <w:szCs w:val="15"/>
          <w:color w:val="F2F2F2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available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97"/>
        </w:rPr>
        <w:t>for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anyone</w:t>
      </w:r>
      <w:r>
        <w:rPr>
          <w:rFonts w:ascii="Arial" w:hAnsi="Arial" w:cs="Arial" w:eastAsia="Arial"/>
          <w:sz w:val="15"/>
          <w:szCs w:val="15"/>
          <w:color w:val="F2F2F2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F2F2F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view</w:t>
      </w:r>
      <w:r>
        <w:rPr>
          <w:rFonts w:ascii="Arial" w:hAnsi="Arial" w:cs="Arial" w:eastAsia="Arial"/>
          <w:sz w:val="15"/>
          <w:szCs w:val="15"/>
          <w:color w:val="F2F2F2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F2F2F2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F2F2"/>
          <w:spacing w:val="0"/>
          <w:w w:val="102"/>
        </w:rPr>
        <w:t>intereste</w:t>
      </w:r>
      <w:r>
        <w:rPr>
          <w:rFonts w:ascii="Arial" w:hAnsi="Arial" w:cs="Arial" w:eastAsia="Arial"/>
          <w:sz w:val="15"/>
          <w:szCs w:val="15"/>
          <w:color w:val="F2F2F2"/>
          <w:spacing w:val="-1"/>
          <w:w w:val="103"/>
        </w:rPr>
        <w:t>d</w:t>
      </w:r>
      <w:r>
        <w:rPr>
          <w:rFonts w:ascii="Arial" w:hAnsi="Arial" w:cs="Arial" w:eastAsia="Arial"/>
          <w:sz w:val="15"/>
          <w:szCs w:val="15"/>
          <w:color w:val="ACB1AC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05" w:right="629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0F0F0F"/>
          <w:w w:val="80"/>
          <w:b/>
          <w:bCs/>
        </w:rPr>
        <w:t>2014</w:t>
      </w:r>
      <w:r>
        <w:rPr>
          <w:rFonts w:ascii="Arial" w:hAnsi="Arial" w:cs="Arial" w:eastAsia="Arial"/>
          <w:sz w:val="46"/>
          <w:szCs w:val="46"/>
          <w:color w:val="0F0F0F"/>
          <w:spacing w:val="-79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0F0F0F"/>
          <w:spacing w:val="0"/>
          <w:w w:val="81"/>
          <w:b/>
          <w:bCs/>
        </w:rPr>
        <w:t>Nationa</w:t>
      </w:r>
      <w:r>
        <w:rPr>
          <w:rFonts w:ascii="Arial" w:hAnsi="Arial" w:cs="Arial" w:eastAsia="Arial"/>
          <w:sz w:val="46"/>
          <w:szCs w:val="46"/>
          <w:color w:val="0F0F0F"/>
          <w:spacing w:val="7"/>
          <w:w w:val="81"/>
          <w:b/>
          <w:bCs/>
        </w:rPr>
        <w:t>l</w:t>
      </w:r>
      <w:r>
        <w:rPr>
          <w:rFonts w:ascii="Arial" w:hAnsi="Arial" w:cs="Arial" w:eastAsia="Arial"/>
          <w:sz w:val="46"/>
          <w:szCs w:val="46"/>
          <w:color w:val="0F0F0F"/>
          <w:spacing w:val="0"/>
          <w:w w:val="79"/>
          <w:b/>
          <w:bCs/>
        </w:rPr>
        <w:t>Posta</w:t>
      </w:r>
      <w:r>
        <w:rPr>
          <w:rFonts w:ascii="Arial" w:hAnsi="Arial" w:cs="Arial" w:eastAsia="Arial"/>
          <w:sz w:val="46"/>
          <w:szCs w:val="46"/>
          <w:color w:val="0F0F0F"/>
          <w:spacing w:val="12"/>
          <w:w w:val="79"/>
          <w:b/>
          <w:bCs/>
        </w:rPr>
        <w:t>l</w:t>
      </w:r>
      <w:r>
        <w:rPr>
          <w:rFonts w:ascii="Arial" w:hAnsi="Arial" w:cs="Arial" w:eastAsia="Arial"/>
          <w:sz w:val="46"/>
          <w:szCs w:val="46"/>
          <w:color w:val="0F0F0F"/>
          <w:spacing w:val="0"/>
          <w:w w:val="76"/>
          <w:b/>
          <w:bCs/>
        </w:rPr>
        <w:t>Foru</w:t>
      </w:r>
      <w:r>
        <w:rPr>
          <w:rFonts w:ascii="Arial" w:hAnsi="Arial" w:cs="Arial" w:eastAsia="Arial"/>
          <w:sz w:val="46"/>
          <w:szCs w:val="46"/>
          <w:color w:val="0F0F0F"/>
          <w:spacing w:val="0"/>
          <w:w w:val="77"/>
          <w:b/>
          <w:bCs/>
        </w:rPr>
        <w:t>m</w:t>
      </w:r>
      <w:r>
        <w:rPr>
          <w:rFonts w:ascii="Arial" w:hAnsi="Arial" w:cs="Arial" w:eastAsia="Arial"/>
          <w:sz w:val="46"/>
          <w:szCs w:val="46"/>
          <w:color w:val="0F0F0F"/>
          <w:spacing w:val="-78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0F0F0F"/>
          <w:spacing w:val="0"/>
          <w:w w:val="68"/>
          <w:b/>
          <w:bCs/>
        </w:rPr>
        <w:t>INPFJ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419" w:lineRule="exact"/>
        <w:ind w:left="2311" w:right="2045"/>
        <w:jc w:val="center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E40F15"/>
          <w:w w:val="82"/>
          <w:b/>
          <w:bCs/>
        </w:rPr>
        <w:t>Marc</w:t>
      </w:r>
      <w:r>
        <w:rPr>
          <w:rFonts w:ascii="Arial" w:hAnsi="Arial" w:cs="Arial" w:eastAsia="Arial"/>
          <w:sz w:val="38"/>
          <w:szCs w:val="38"/>
          <w:color w:val="E40F15"/>
          <w:spacing w:val="24"/>
          <w:w w:val="81"/>
          <w:b/>
          <w:bCs/>
        </w:rPr>
        <w:t>h</w:t>
      </w:r>
      <w:r>
        <w:rPr>
          <w:rFonts w:ascii="Arial" w:hAnsi="Arial" w:cs="Arial" w:eastAsia="Arial"/>
          <w:sz w:val="38"/>
          <w:szCs w:val="38"/>
          <w:color w:val="E40F15"/>
          <w:spacing w:val="0"/>
          <w:w w:val="82"/>
          <w:b/>
          <w:bCs/>
        </w:rPr>
        <w:t>16</w:t>
      </w:r>
      <w:r>
        <w:rPr>
          <w:rFonts w:ascii="Arial" w:hAnsi="Arial" w:cs="Arial" w:eastAsia="Arial"/>
          <w:sz w:val="38"/>
          <w:szCs w:val="38"/>
          <w:color w:val="E40F15"/>
          <w:spacing w:val="-62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E40F15"/>
          <w:spacing w:val="0"/>
          <w:w w:val="87"/>
          <w:b/>
          <w:bCs/>
        </w:rPr>
        <w:t>-19</w:t>
      </w:r>
      <w:r>
        <w:rPr>
          <w:rFonts w:ascii="Arial" w:hAnsi="Arial" w:cs="Arial" w:eastAsia="Arial"/>
          <w:sz w:val="38"/>
          <w:szCs w:val="38"/>
          <w:color w:val="E40F15"/>
          <w:spacing w:val="0"/>
          <w:w w:val="86"/>
          <w:b/>
          <w:bCs/>
        </w:rPr>
        <w:t>,</w:t>
      </w:r>
      <w:r>
        <w:rPr>
          <w:rFonts w:ascii="Arial" w:hAnsi="Arial" w:cs="Arial" w:eastAsia="Arial"/>
          <w:sz w:val="38"/>
          <w:szCs w:val="38"/>
          <w:color w:val="E40F15"/>
          <w:spacing w:val="-59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E40F15"/>
          <w:spacing w:val="0"/>
          <w:w w:val="79"/>
          <w:b/>
          <w:bCs/>
        </w:rPr>
        <w:t>2014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4" w:after="0" w:line="256" w:lineRule="auto"/>
        <w:ind w:right="82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NPF</w:t>
      </w:r>
      <w:r>
        <w:rPr>
          <w:rFonts w:ascii="Arial" w:hAnsi="Arial" w:cs="Arial" w:eastAsia="Arial"/>
          <w:sz w:val="18"/>
          <w:szCs w:val="18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"Stronge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Together"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them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focuse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bring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each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through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educatio</w:t>
      </w:r>
      <w:r>
        <w:rPr>
          <w:rFonts w:ascii="Arial" w:hAnsi="Arial" w:cs="Arial" w:eastAsia="Arial"/>
          <w:sz w:val="18"/>
          <w:szCs w:val="18"/>
          <w:color w:val="0F0F0F"/>
          <w:spacing w:val="-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meaningful</w:t>
      </w:r>
      <w:r>
        <w:rPr>
          <w:rFonts w:ascii="Arial" w:hAnsi="Arial" w:cs="Arial" w:eastAsia="Arial"/>
          <w:sz w:val="18"/>
          <w:szCs w:val="18"/>
          <w:color w:val="0F0F0F"/>
          <w:spacing w:val="8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collaboration</w:t>
      </w:r>
      <w:r>
        <w:rPr>
          <w:rFonts w:ascii="Arial" w:hAnsi="Arial" w:cs="Arial" w:eastAsia="Arial"/>
          <w:sz w:val="18"/>
          <w:szCs w:val="18"/>
          <w:color w:val="0F0F0F"/>
          <w:spacing w:val="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innovations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technology.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power</w:t>
      </w:r>
      <w:r>
        <w:rPr>
          <w:rFonts w:ascii="Arial" w:hAnsi="Arial" w:cs="Arial" w:eastAsia="Arial"/>
          <w:sz w:val="18"/>
          <w:szCs w:val="18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unitin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resources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withi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mailing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an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energizing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venue</w:t>
      </w:r>
      <w:r>
        <w:rPr>
          <w:rFonts w:ascii="Arial" w:hAnsi="Arial" w:cs="Arial" w:eastAsia="Arial"/>
          <w:sz w:val="18"/>
          <w:szCs w:val="18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provides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needed</w:t>
      </w:r>
      <w:r>
        <w:rPr>
          <w:rFonts w:ascii="Arial" w:hAnsi="Arial" w:cs="Arial" w:eastAsia="Arial"/>
          <w:sz w:val="18"/>
          <w:szCs w:val="18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propel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businesses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forwar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224"/>
        </w:rPr>
        <w:t>-</w:t>
      </w:r>
      <w:r>
        <w:rPr>
          <w:rFonts w:ascii="Arial" w:hAnsi="Arial" w:cs="Arial" w:eastAsia="Arial"/>
          <w:sz w:val="18"/>
          <w:szCs w:val="18"/>
          <w:color w:val="0F0F0F"/>
          <w:spacing w:val="-64"/>
          <w:w w:val="224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which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wha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Stronge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Togethe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18"/>
          <w:szCs w:val="18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NPF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4"/>
        </w:rPr>
        <w:t>about.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5" w:lineRule="auto"/>
        <w:ind w:right="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NPF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venue</w:t>
      </w:r>
      <w:r>
        <w:rPr>
          <w:rFonts w:ascii="Arial" w:hAnsi="Arial" w:cs="Arial" w:eastAsia="Arial"/>
          <w:sz w:val="18"/>
          <w:szCs w:val="18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where</w:t>
      </w:r>
      <w:r>
        <w:rPr>
          <w:rFonts w:ascii="Arial" w:hAnsi="Arial" w:cs="Arial" w:eastAsia="Arial"/>
          <w:sz w:val="18"/>
          <w:szCs w:val="18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USPS</w:t>
      </w:r>
      <w:r>
        <w:rPr>
          <w:rFonts w:ascii="Arial" w:hAnsi="Arial" w:cs="Arial" w:eastAsia="Arial"/>
          <w:sz w:val="18"/>
          <w:szCs w:val="18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Executive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tak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floo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to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share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inside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informatio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F0F0F"/>
          <w:spacing w:val="19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curren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futur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event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5"/>
        </w:rPr>
        <w:t>toda</w:t>
      </w:r>
      <w:r>
        <w:rPr>
          <w:rFonts w:ascii="Arial" w:hAnsi="Arial" w:cs="Arial" w:eastAsia="Arial"/>
          <w:sz w:val="18"/>
          <w:szCs w:val="18"/>
          <w:color w:val="0F0F0F"/>
          <w:spacing w:val="4"/>
          <w:w w:val="106"/>
        </w:rPr>
        <w:t>y</w:t>
      </w:r>
      <w:r>
        <w:rPr>
          <w:rFonts w:ascii="Arial" w:hAnsi="Arial" w:cs="Arial" w:eastAsia="Arial"/>
          <w:sz w:val="18"/>
          <w:szCs w:val="18"/>
          <w:color w:val="282828"/>
          <w:spacing w:val="-5"/>
          <w:w w:val="132"/>
        </w:rPr>
        <w:t>'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mailing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industry.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Plu</w:t>
      </w:r>
      <w:r>
        <w:rPr>
          <w:rFonts w:ascii="Arial" w:hAnsi="Arial" w:cs="Arial" w:eastAsia="Arial"/>
          <w:sz w:val="18"/>
          <w:szCs w:val="18"/>
          <w:color w:val="0F0F0F"/>
          <w:spacing w:val="-4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NPF'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robus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educatio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offerin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includes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more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than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58" w:lineRule="auto"/>
        <w:ind w:right="82" w:firstLine="1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130</w:t>
      </w:r>
      <w:r>
        <w:rPr>
          <w:rFonts w:ascii="Arial" w:hAnsi="Arial" w:cs="Arial" w:eastAsia="Arial"/>
          <w:sz w:val="18"/>
          <w:szCs w:val="18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workshops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across</w:t>
      </w:r>
      <w:r>
        <w:rPr>
          <w:rFonts w:ascii="Arial" w:hAnsi="Arial" w:cs="Arial" w:eastAsia="Arial"/>
          <w:sz w:val="18"/>
          <w:szCs w:val="18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mailing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industry-focuse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0F0F0F"/>
          <w:spacing w:val="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tracks.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You'l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the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opportunit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y</w:t>
      </w:r>
      <w:r>
        <w:rPr>
          <w:rFonts w:ascii="Arial" w:hAnsi="Arial" w:cs="Arial" w:eastAsia="Arial"/>
          <w:sz w:val="18"/>
          <w:szCs w:val="18"/>
          <w:color w:val="0F0F0F"/>
          <w:spacing w:val="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strengthen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ties</w:t>
      </w:r>
      <w:r>
        <w:rPr>
          <w:rFonts w:ascii="Arial" w:hAnsi="Arial" w:cs="Arial" w:eastAsia="Arial"/>
          <w:sz w:val="18"/>
          <w:szCs w:val="18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professionals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numerous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networkin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g</w:t>
      </w:r>
      <w:r>
        <w:rPr>
          <w:rFonts w:ascii="Arial" w:hAnsi="Arial" w:cs="Arial" w:eastAsia="Arial"/>
          <w:sz w:val="18"/>
          <w:szCs w:val="18"/>
          <w:color w:val="0F0F0F"/>
          <w:spacing w:val="-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F0F0F"/>
          <w:spacing w:val="0"/>
          <w:w w:val="107"/>
        </w:rPr>
        <w:t>events.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228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6"/>
          <w:szCs w:val="26"/>
          <w:color w:val="E40F15"/>
          <w:spacing w:val="0"/>
          <w:w w:val="100"/>
          <w:b/>
          <w:bCs/>
          <w:i/>
        </w:rPr>
        <w:t>REGISTE</w:t>
      </w:r>
      <w:r>
        <w:rPr>
          <w:rFonts w:ascii="Arial" w:hAnsi="Arial" w:cs="Arial" w:eastAsia="Arial"/>
          <w:sz w:val="26"/>
          <w:szCs w:val="26"/>
          <w:color w:val="E40F15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6"/>
          <w:szCs w:val="26"/>
          <w:color w:val="E40F15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26"/>
          <w:szCs w:val="26"/>
          <w:color w:val="E40F15"/>
          <w:spacing w:val="0"/>
          <w:w w:val="100"/>
          <w:b/>
          <w:bCs/>
          <w:i/>
        </w:rPr>
        <w:t>TODAY!</w:t>
      </w:r>
      <w:r>
        <w:rPr>
          <w:rFonts w:ascii="Arial" w:hAnsi="Arial" w:cs="Arial" w:eastAsia="Arial"/>
          <w:sz w:val="26"/>
          <w:szCs w:val="26"/>
          <w:color w:val="E40F15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26"/>
          <w:szCs w:val="26"/>
          <w:color w:val="E40F15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Go</w:t>
      </w:r>
      <w:r>
        <w:rPr>
          <w:rFonts w:ascii="Arial" w:hAnsi="Arial" w:cs="Arial" w:eastAsia="Arial"/>
          <w:sz w:val="22"/>
          <w:szCs w:val="22"/>
          <w:color w:val="0F0F0F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F0F0F"/>
          <w:spacing w:val="17"/>
          <w:w w:val="100"/>
          <w:b/>
          <w:bCs/>
        </w:rPr>
        <w:t> </w:t>
      </w:r>
      <w:hyperlink r:id="rId58">
        <w:r>
          <w:rPr>
            <w:rFonts w:ascii="Arial" w:hAnsi="Arial" w:cs="Arial" w:eastAsia="Arial"/>
            <w:sz w:val="22"/>
            <w:szCs w:val="22"/>
            <w:color w:val="0F0F0F"/>
            <w:spacing w:val="0"/>
            <w:w w:val="103"/>
            <w:b/>
            <w:bCs/>
          </w:rPr>
          <w:t>www.npf.org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jc w:val="both"/>
        <w:spacing w:after="0"/>
        <w:sectPr>
          <w:type w:val="continuous"/>
          <w:pgSz w:w="12240" w:h="15840"/>
          <w:pgMar w:top="1480" w:bottom="280" w:left="580" w:right="620"/>
          <w:cols w:num="2" w:equalWidth="0">
            <w:col w:w="3747" w:space="205"/>
            <w:col w:w="7088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32.085438pt;margin-top:85.440002pt;width:551.594556pt;height:631.679993pt;mso-position-horizontal-relative:page;mso-position-vertical-relative:page;z-index:-2329" coordorigin="642,1709" coordsize="11032,12634">
            <v:shape style="position:absolute;left:7354;top:1709;width:4320;height:12634" type="#_x0000_t75">
              <v:imagedata r:id="rId59" o:title=""/>
            </v:shape>
            <v:group style="position:absolute;left:656;top:3820;width:6769;height:2" coordorigin="656,3820" coordsize="6769,2">
              <v:shape style="position:absolute;left:656;top:3820;width:6769;height:2" coordorigin="656,3820" coordsize="6769,0" path="m656,3820l7425,3820e" filled="f" stroked="t" strokeweight=".71301pt" strokecolor="#484444">
                <v:path arrowok="t"/>
              </v:shape>
            </v:group>
            <v:group style="position:absolute;left:661;top:5726;width:6759;height:2" coordorigin="661,5726" coordsize="6759,2">
              <v:shape style="position:absolute;left:661;top:5726;width:6759;height:2" coordorigin="661,5726" coordsize="6759,0" path="m661,5726l7420,5726e" filled="f" stroked="t" strokeweight="1.426019pt" strokecolor="#343434">
                <v:path arrowok="t"/>
              </v:shape>
            </v:group>
            <v:group style="position:absolute;left:704;top:5829;width:2;height:2156" coordorigin="704,5829" coordsize="2,2156">
              <v:shape style="position:absolute;left:704;top:5829;width:2;height:2156" coordorigin="704,5829" coordsize="0,2156" path="m704,7984l704,5829e" filled="f" stroked="t" strokeweight=".71301pt" strokecolor="#383838">
                <v:path arrowok="t"/>
              </v:shape>
            </v:group>
            <v:group style="position:absolute;left:689;top:7975;width:6664;height:2" coordorigin="689,7975" coordsize="6664,2">
              <v:shape style="position:absolute;left:689;top:7975;width:6664;height:2" coordorigin="689,7975" coordsize="6664,0" path="m689,7975l7354,7975e" filled="f" stroked="t" strokeweight=".71301pt" strokecolor="#4F4F4F">
                <v:path arrowok="t"/>
              </v:shape>
            </v:group>
            <v:group style="position:absolute;left:656;top:8445;width:6769;height:2" coordorigin="656,8445" coordsize="6769,2">
              <v:shape style="position:absolute;left:656;top:8445;width:6769;height:2" coordorigin="656,8445" coordsize="6769,0" path="m656,8445l7425,8445e" filled="f" stroked="t" strokeweight="1.426019pt" strokecolor="#343434">
                <v:path arrowok="t"/>
              </v:shape>
            </v:group>
            <v:group style="position:absolute;left:656;top:9771;width:6769;height:2" coordorigin="656,9771" coordsize="6769,2">
              <v:shape style="position:absolute;left:656;top:9771;width:6769;height:2" coordorigin="656,9771" coordsize="6769,0" path="m656,9771l7425,9771e" filled="f" stroked="t" strokeweight="1.426019pt" strokecolor="#34342F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auto"/>
        <w:ind w:left="1611" w:right="4211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1A1A1C"/>
          <w:w w:val="82"/>
          <w:b/>
          <w:bCs/>
        </w:rPr>
        <w:t>Marc</w:t>
      </w:r>
      <w:r>
        <w:rPr>
          <w:rFonts w:ascii="Arial" w:hAnsi="Arial" w:cs="Arial" w:eastAsia="Arial"/>
          <w:sz w:val="46"/>
          <w:szCs w:val="46"/>
          <w:color w:val="1A1A1C"/>
          <w:w w:val="81"/>
          <w:b/>
          <w:bCs/>
        </w:rPr>
        <w:t>h</w:t>
      </w:r>
      <w:r>
        <w:rPr>
          <w:rFonts w:ascii="Arial" w:hAnsi="Arial" w:cs="Arial" w:eastAsia="Arial"/>
          <w:sz w:val="46"/>
          <w:szCs w:val="46"/>
          <w:color w:val="1A1A1C"/>
          <w:spacing w:val="-83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1A1A1C"/>
          <w:spacing w:val="0"/>
          <w:w w:val="78"/>
          <w:b/>
          <w:bCs/>
        </w:rPr>
        <w:t>Monthl</w:t>
      </w:r>
      <w:r>
        <w:rPr>
          <w:rFonts w:ascii="Arial" w:hAnsi="Arial" w:cs="Arial" w:eastAsia="Arial"/>
          <w:sz w:val="46"/>
          <w:szCs w:val="46"/>
          <w:color w:val="1A1A1C"/>
          <w:spacing w:val="0"/>
          <w:w w:val="79"/>
          <w:b/>
          <w:bCs/>
        </w:rPr>
        <w:t>v</w:t>
      </w:r>
      <w:r>
        <w:rPr>
          <w:rFonts w:ascii="Arial" w:hAnsi="Arial" w:cs="Arial" w:eastAsia="Arial"/>
          <w:sz w:val="46"/>
          <w:szCs w:val="46"/>
          <w:color w:val="1A1A1C"/>
          <w:spacing w:val="-69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1A1A1C"/>
          <w:spacing w:val="0"/>
          <w:w w:val="81"/>
          <w:b/>
          <w:bCs/>
        </w:rPr>
        <w:t>Meeting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2" w:after="0" w:line="240" w:lineRule="auto"/>
        <w:ind w:left="1937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F21A13"/>
          <w:spacing w:val="0"/>
          <w:w w:val="100"/>
          <w:b/>
          <w:bCs/>
        </w:rPr>
        <w:t>2014</w:t>
      </w:r>
      <w:r>
        <w:rPr>
          <w:rFonts w:ascii="Arial" w:hAnsi="Arial" w:cs="Arial" w:eastAsia="Arial"/>
          <w:sz w:val="29"/>
          <w:szCs w:val="29"/>
          <w:color w:val="F21A1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F21A13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9"/>
          <w:szCs w:val="29"/>
          <w:color w:val="F21A1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F21A13"/>
          <w:spacing w:val="0"/>
          <w:w w:val="104"/>
          <w:b/>
          <w:bCs/>
        </w:rPr>
        <w:t>Promotions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4" w:after="0" w:line="240" w:lineRule="auto"/>
        <w:ind w:left="2234" w:right="4908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Wednesday,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12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2" w:lineRule="auto"/>
        <w:ind w:left="130" w:right="306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Come</w:t>
      </w:r>
      <w:r>
        <w:rPr>
          <w:rFonts w:ascii="Arial" w:hAnsi="Arial" w:cs="Arial" w:eastAsia="Arial"/>
          <w:sz w:val="17"/>
          <w:szCs w:val="17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hear</w:t>
      </w:r>
      <w:r>
        <w:rPr>
          <w:rFonts w:ascii="Arial" w:hAnsi="Arial" w:cs="Arial" w:eastAsia="Arial"/>
          <w:sz w:val="17"/>
          <w:szCs w:val="17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wha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Posta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promotion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are</w:t>
      </w:r>
      <w:r>
        <w:rPr>
          <w:rFonts w:ascii="Arial" w:hAnsi="Arial" w:cs="Arial" w:eastAsia="Arial"/>
          <w:sz w:val="17"/>
          <w:szCs w:val="17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cu</w:t>
      </w:r>
      <w:r>
        <w:rPr>
          <w:rFonts w:ascii="Arial" w:hAnsi="Arial" w:cs="Arial" w:eastAsia="Arial"/>
          <w:sz w:val="17"/>
          <w:szCs w:val="17"/>
          <w:color w:val="1A1A1C"/>
          <w:spacing w:val="-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00"/>
        </w:rPr>
        <w:t>rent</w:t>
      </w:r>
      <w:r>
        <w:rPr>
          <w:rFonts w:ascii="Arial" w:hAnsi="Arial" w:cs="Arial" w:eastAsia="Arial"/>
          <w:sz w:val="17"/>
          <w:szCs w:val="17"/>
          <w:color w:val="484848"/>
          <w:spacing w:val="-6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available.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Louis</w:t>
      </w:r>
      <w:r>
        <w:rPr>
          <w:rFonts w:ascii="Arial" w:hAnsi="Arial" w:cs="Arial" w:eastAsia="Arial"/>
          <w:sz w:val="17"/>
          <w:szCs w:val="17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Figurit</w:t>
      </w:r>
      <w:r>
        <w:rPr>
          <w:rFonts w:ascii="Arial" w:hAnsi="Arial" w:cs="Arial" w:eastAsia="Arial"/>
          <w:sz w:val="17"/>
          <w:szCs w:val="17"/>
          <w:color w:val="313131"/>
          <w:spacing w:val="-1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B5D5D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5B5D5D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-12"/>
          <w:w w:val="109"/>
        </w:rPr>
        <w:t>U</w:t>
      </w:r>
      <w:r>
        <w:rPr>
          <w:rFonts w:ascii="Arial" w:hAnsi="Arial" w:cs="Arial" w:eastAsia="Arial"/>
          <w:sz w:val="17"/>
          <w:szCs w:val="17"/>
          <w:color w:val="757575"/>
          <w:spacing w:val="-19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96"/>
        </w:rPr>
        <w:t>S.</w:t>
      </w:r>
      <w:r>
        <w:rPr>
          <w:rFonts w:ascii="Arial" w:hAnsi="Arial" w:cs="Arial" w:eastAsia="Arial"/>
          <w:sz w:val="17"/>
          <w:szCs w:val="17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1"/>
        </w:rPr>
        <w:t>Postal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Servic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Sale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Executiv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-4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858585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will</w:t>
      </w:r>
      <w:r>
        <w:rPr>
          <w:rFonts w:ascii="Arial" w:hAnsi="Arial" w:cs="Arial" w:eastAsia="Arial"/>
          <w:sz w:val="17"/>
          <w:szCs w:val="17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provide</w:t>
      </w:r>
      <w:r>
        <w:rPr>
          <w:rFonts w:ascii="Arial" w:hAnsi="Arial" w:cs="Arial" w:eastAsia="Arial"/>
          <w:sz w:val="17"/>
          <w:szCs w:val="17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17"/>
          <w:szCs w:val="17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wit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overview</w:t>
      </w:r>
      <w:r>
        <w:rPr>
          <w:rFonts w:ascii="Arial" w:hAnsi="Arial" w:cs="Arial" w:eastAsia="Arial"/>
          <w:sz w:val="17"/>
          <w:szCs w:val="17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thes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promotion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2"/>
        </w:rPr>
        <w:t>and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17"/>
          <w:szCs w:val="17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bes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practice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being</w:t>
      </w:r>
      <w:r>
        <w:rPr>
          <w:rFonts w:ascii="Arial" w:hAnsi="Arial" w:cs="Arial" w:eastAsia="Arial"/>
          <w:sz w:val="17"/>
          <w:szCs w:val="17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used.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Learn</w:t>
      </w:r>
      <w:r>
        <w:rPr>
          <w:rFonts w:ascii="Arial" w:hAnsi="Arial" w:cs="Arial" w:eastAsia="Arial"/>
          <w:sz w:val="17"/>
          <w:szCs w:val="17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how</w:t>
      </w:r>
      <w:r>
        <w:rPr>
          <w:rFonts w:ascii="Arial" w:hAnsi="Arial" w:cs="Arial" w:eastAsia="Arial"/>
          <w:sz w:val="17"/>
          <w:szCs w:val="17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ge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lift</w:t>
      </w:r>
      <w:r>
        <w:rPr>
          <w:rFonts w:ascii="Arial" w:hAnsi="Arial" w:cs="Arial" w:eastAsia="Arial"/>
          <w:sz w:val="17"/>
          <w:szCs w:val="17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484848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response</w:t>
      </w:r>
      <w:r>
        <w:rPr>
          <w:rFonts w:ascii="Arial" w:hAnsi="Arial" w:cs="Arial" w:eastAsia="Arial"/>
          <w:sz w:val="17"/>
          <w:szCs w:val="17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your</w:t>
      </w:r>
      <w:r>
        <w:rPr>
          <w:rFonts w:ascii="Arial" w:hAnsi="Arial" w:cs="Arial" w:eastAsia="Arial"/>
          <w:sz w:val="17"/>
          <w:szCs w:val="17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direc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5"/>
        </w:rPr>
        <w:t>mail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offer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how</w:t>
      </w:r>
      <w:r>
        <w:rPr>
          <w:rFonts w:ascii="Arial" w:hAnsi="Arial" w:cs="Arial" w:eastAsia="Arial"/>
          <w:sz w:val="17"/>
          <w:szCs w:val="17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you</w:t>
      </w:r>
      <w:r>
        <w:rPr>
          <w:rFonts w:ascii="Arial" w:hAnsi="Arial" w:cs="Arial" w:eastAsia="Arial"/>
          <w:sz w:val="17"/>
          <w:szCs w:val="17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can</w:t>
      </w:r>
      <w:r>
        <w:rPr>
          <w:rFonts w:ascii="Arial" w:hAnsi="Arial" w:cs="Arial" w:eastAsia="Arial"/>
          <w:sz w:val="17"/>
          <w:szCs w:val="17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save</w:t>
      </w:r>
      <w:r>
        <w:rPr>
          <w:rFonts w:ascii="Arial" w:hAnsi="Arial" w:cs="Arial" w:eastAsia="Arial"/>
          <w:sz w:val="17"/>
          <w:szCs w:val="17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money</w:t>
      </w:r>
      <w:r>
        <w:rPr>
          <w:rFonts w:ascii="Arial" w:hAnsi="Arial" w:cs="Arial" w:eastAsia="Arial"/>
          <w:sz w:val="17"/>
          <w:szCs w:val="17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while</w:t>
      </w:r>
      <w:r>
        <w:rPr>
          <w:rFonts w:ascii="Arial" w:hAnsi="Arial" w:cs="Arial" w:eastAsia="Arial"/>
          <w:sz w:val="17"/>
          <w:szCs w:val="17"/>
          <w:color w:val="1A1A1C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maximizing</w:t>
      </w:r>
      <w:r>
        <w:rPr>
          <w:rFonts w:ascii="Arial" w:hAnsi="Arial" w:cs="Arial" w:eastAsia="Arial"/>
          <w:sz w:val="17"/>
          <w:szCs w:val="17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your</w:t>
      </w:r>
      <w:r>
        <w:rPr>
          <w:rFonts w:ascii="Arial" w:hAnsi="Arial" w:cs="Arial" w:eastAsia="Arial"/>
          <w:sz w:val="17"/>
          <w:szCs w:val="17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diree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mail</w:t>
      </w:r>
      <w:r>
        <w:rPr>
          <w:rFonts w:ascii="Arial" w:hAnsi="Arial" w:cs="Arial" w:eastAsia="Arial"/>
          <w:sz w:val="17"/>
          <w:szCs w:val="17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investment.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95" w:right="427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Ther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17"/>
          <w:szCs w:val="17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cos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atten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bu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17"/>
          <w:szCs w:val="17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MUST</w:t>
      </w:r>
      <w:r>
        <w:rPr>
          <w:rFonts w:ascii="Arial" w:hAnsi="Arial" w:cs="Arial" w:eastAsia="Arial"/>
          <w:sz w:val="17"/>
          <w:szCs w:val="17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8"/>
        </w:rPr>
        <w:t>pre-register.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2782" w:right="575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i/>
        </w:rPr>
        <w:t>Spac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1A1A1C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1A1A1C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6"/>
          <w:i/>
        </w:rPr>
        <w:t>Limited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4" w:after="0" w:line="240" w:lineRule="auto"/>
        <w:ind w:left="1503" w:right="445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Attendee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ge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Credi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12"/>
        </w:rPr>
        <w:t>session</w:t>
      </w:r>
      <w:r>
        <w:rPr>
          <w:rFonts w:ascii="Arial" w:hAnsi="Arial" w:cs="Arial" w:eastAsia="Arial"/>
          <w:sz w:val="17"/>
          <w:szCs w:val="17"/>
          <w:color w:val="1A1A1C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10"/>
        </w:rPr>
        <w:t>the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0" w:after="0" w:line="240" w:lineRule="auto"/>
        <w:ind w:left="2526" w:right="552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21A13"/>
          <w:spacing w:val="0"/>
          <w:w w:val="100"/>
        </w:rPr>
        <w:t>"Mai</w:t>
      </w:r>
      <w:r>
        <w:rPr>
          <w:rFonts w:ascii="Arial" w:hAnsi="Arial" w:cs="Arial" w:eastAsia="Arial"/>
          <w:sz w:val="17"/>
          <w:szCs w:val="17"/>
          <w:color w:val="F21A1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F21A1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F21A13"/>
          <w:spacing w:val="0"/>
          <w:w w:val="105"/>
        </w:rPr>
        <w:t>Marketing"</w:t>
      </w:r>
      <w:r>
        <w:rPr>
          <w:rFonts w:ascii="Arial" w:hAnsi="Arial" w:cs="Arial" w:eastAsia="Arial"/>
          <w:sz w:val="17"/>
          <w:szCs w:val="17"/>
          <w:color w:val="F21A13"/>
          <w:spacing w:val="4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F21A13"/>
          <w:spacing w:val="0"/>
          <w:w w:val="105"/>
        </w:rPr>
        <w:t>Track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1" w:after="0" w:line="258" w:lineRule="auto"/>
        <w:ind w:left="2351" w:right="534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even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tak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place</w:t>
      </w:r>
      <w:r>
        <w:rPr>
          <w:rFonts w:ascii="Arial" w:hAnsi="Arial" w:cs="Arial" w:eastAsia="Arial"/>
          <w:sz w:val="15"/>
          <w:szCs w:val="15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9"/>
        </w:rPr>
        <w:t>the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Busines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Servic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6"/>
        </w:rPr>
        <w:t>Network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locate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3"/>
        </w:rPr>
        <w:t>at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2" w:lineRule="exact"/>
        <w:ind w:left="1989" w:right="498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65</w:t>
      </w:r>
      <w:r>
        <w:rPr>
          <w:rFonts w:ascii="Arial" w:hAnsi="Arial" w:cs="Arial" w:eastAsia="Arial"/>
          <w:sz w:val="15"/>
          <w:szCs w:val="15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Maxess</w:t>
      </w:r>
      <w:r>
        <w:rPr>
          <w:rFonts w:ascii="Arial" w:hAnsi="Arial" w:cs="Arial" w:eastAsia="Arial"/>
          <w:sz w:val="15"/>
          <w:szCs w:val="15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48"/>
        </w:rPr>
        <w:t>Rd-</w:t>
      </w:r>
      <w:r>
        <w:rPr>
          <w:rFonts w:ascii="Arial" w:hAnsi="Arial" w:cs="Arial" w:eastAsia="Arial"/>
          <w:sz w:val="15"/>
          <w:szCs w:val="15"/>
          <w:color w:val="1A1A1C"/>
          <w:spacing w:val="-36"/>
          <w:w w:val="148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Melville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1A1A1C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11747-3158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49" w:right="3520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  <w:b/>
          <w:bCs/>
        </w:rPr>
        <w:t>iThank</w: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9"/>
          <w:szCs w:val="29"/>
          <w:color w:val="313131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9"/>
          <w:szCs w:val="29"/>
          <w:color w:val="1A1A1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9"/>
          <w:szCs w:val="29"/>
          <w:color w:val="1A1A1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Marc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9"/>
          <w:szCs w:val="29"/>
          <w:color w:val="1A1A1C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0"/>
          <w:b/>
          <w:bCs/>
        </w:rPr>
        <w:t>Breakfast</w:t>
      </w:r>
      <w:r>
        <w:rPr>
          <w:rFonts w:ascii="Arial" w:hAnsi="Arial" w:cs="Arial" w:eastAsia="Arial"/>
          <w:sz w:val="29"/>
          <w:szCs w:val="29"/>
          <w:color w:val="1A1A1C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1A1A1C"/>
          <w:spacing w:val="0"/>
          <w:w w:val="104"/>
          <w:b/>
          <w:bCs/>
        </w:rPr>
        <w:t>Sponsor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7" w:lineRule="auto"/>
        <w:ind w:left="1842" w:right="4792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37"/>
          <w:szCs w:val="37"/>
          <w:color w:val="1A1A1C"/>
          <w:spacing w:val="0"/>
          <w:w w:val="100"/>
          <w:b/>
          <w:bCs/>
        </w:rPr>
        <w:t>Hofstr</w:t>
      </w:r>
      <w:r>
        <w:rPr>
          <w:rFonts w:ascii="Arial" w:hAnsi="Arial" w:cs="Arial" w:eastAsia="Arial"/>
          <w:sz w:val="37"/>
          <w:szCs w:val="37"/>
          <w:color w:val="1A1A1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7"/>
          <w:szCs w:val="37"/>
          <w:color w:val="1A1A1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7"/>
          <w:szCs w:val="37"/>
          <w:color w:val="1A1A1C"/>
          <w:spacing w:val="0"/>
          <w:w w:val="102"/>
          <w:b/>
          <w:bCs/>
        </w:rPr>
        <w:t>University</w:t>
      </w:r>
      <w:r>
        <w:rPr>
          <w:rFonts w:ascii="Arial" w:hAnsi="Arial" w:cs="Arial" w:eastAsia="Arial"/>
          <w:sz w:val="37"/>
          <w:szCs w:val="37"/>
          <w:color w:val="1A1A1C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8"/>
        </w:rPr>
        <w:t>Hempstea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0"/>
        </w:rPr>
        <w:t>11549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2"/>
        </w:rPr>
        <w:t>(516)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C"/>
          <w:spacing w:val="0"/>
          <w:w w:val="102"/>
        </w:rPr>
        <w:t>463-6600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240" w:lineRule="auto"/>
        <w:ind w:left="2805" w:right="581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12B52"/>
          <w:spacing w:val="0"/>
          <w:w w:val="108"/>
        </w:rPr>
        <w:t>hofstra.edu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6" w:right="336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"N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F21A13"/>
          <w:spacing w:val="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8"/>
        </w:rPr>
        <w:t>endorsemen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8"/>
        </w:rPr>
        <w:t>t</w:t>
      </w:r>
      <w:r>
        <w:rPr>
          <w:rFonts w:ascii="Arial" w:hAnsi="Arial" w:cs="Arial" w:eastAsia="Arial"/>
          <w:sz w:val="13"/>
          <w:szCs w:val="13"/>
          <w:color w:val="F21A13"/>
          <w:spacing w:val="10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by</w:t>
      </w:r>
      <w:r>
        <w:rPr>
          <w:rFonts w:ascii="Arial" w:hAnsi="Arial" w:cs="Arial" w:eastAsia="Arial"/>
          <w:sz w:val="13"/>
          <w:szCs w:val="13"/>
          <w:color w:val="F21A13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F21A13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F21A13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Servic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or</w:t>
      </w:r>
      <w:r>
        <w:rPr>
          <w:rFonts w:ascii="Arial" w:hAnsi="Arial" w:cs="Arial" w:eastAsia="Arial"/>
          <w:sz w:val="13"/>
          <w:szCs w:val="13"/>
          <w:color w:val="F21A13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F21A13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PC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F21A13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F21A13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given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or</w:t>
      </w:r>
      <w:r>
        <w:rPr>
          <w:rFonts w:ascii="Arial" w:hAnsi="Arial" w:cs="Arial" w:eastAsia="Arial"/>
          <w:sz w:val="13"/>
          <w:szCs w:val="13"/>
          <w:color w:val="F21A13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12"/>
        </w:rPr>
        <w:t>implied</w:t>
      </w:r>
      <w:r>
        <w:rPr>
          <w:rFonts w:ascii="Arial" w:hAnsi="Arial" w:cs="Arial" w:eastAsia="Arial"/>
          <w:sz w:val="13"/>
          <w:szCs w:val="13"/>
          <w:color w:val="F21A13"/>
          <w:spacing w:val="-3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by</w:t>
      </w:r>
      <w:r>
        <w:rPr>
          <w:rFonts w:ascii="Arial" w:hAnsi="Arial" w:cs="Arial" w:eastAsia="Arial"/>
          <w:sz w:val="13"/>
          <w:szCs w:val="13"/>
          <w:color w:val="F21A13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thi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F21A13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F21A13"/>
          <w:spacing w:val="0"/>
          <w:w w:val="109"/>
        </w:rPr>
        <w:t>acknowledgement</w:t>
      </w:r>
      <w:r>
        <w:rPr>
          <w:rFonts w:ascii="Arial" w:hAnsi="Arial" w:cs="Arial" w:eastAsia="Arial"/>
          <w:sz w:val="13"/>
          <w:szCs w:val="13"/>
          <w:color w:val="F21A13"/>
          <w:spacing w:val="-1"/>
          <w:w w:val="109"/>
        </w:rPr>
        <w:t>.</w:t>
      </w:r>
      <w:r>
        <w:rPr>
          <w:rFonts w:ascii="Arial" w:hAnsi="Arial" w:cs="Arial" w:eastAsia="Arial"/>
          <w:sz w:val="13"/>
          <w:szCs w:val="13"/>
          <w:color w:val="F43F36"/>
          <w:spacing w:val="0"/>
          <w:w w:val="139"/>
        </w:rPr>
        <w:t>"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7" w:lineRule="exact"/>
        <w:ind w:left="1770" w:right="475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Pleas</w:t>
      </w:r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F21A1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registe</w:t>
      </w:r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F21A1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F21A13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F21A13"/>
          <w:spacing w:val="5"/>
          <w:w w:val="100"/>
          <w:i/>
        </w:rPr>
        <w:t> </w:t>
      </w:r>
      <w:hyperlink r:id="rId60">
        <w:r>
          <w:rPr>
            <w:rFonts w:ascii="Arial" w:hAnsi="Arial" w:cs="Arial" w:eastAsia="Arial"/>
            <w:sz w:val="18"/>
            <w:szCs w:val="18"/>
            <w:color w:val="1A1A1C"/>
            <w:spacing w:val="0"/>
            <w:w w:val="103"/>
            <w:i/>
          </w:rPr>
          <w:t>www.longislandpc</w:t>
        </w:r>
        <w:r>
          <w:rPr>
            <w:rFonts w:ascii="Arial" w:hAnsi="Arial" w:cs="Arial" w:eastAsia="Arial"/>
            <w:sz w:val="18"/>
            <w:szCs w:val="18"/>
            <w:color w:val="1A1A1C"/>
            <w:spacing w:val="1"/>
            <w:w w:val="104"/>
            <w:i/>
          </w:rPr>
          <w:t>c</w:t>
        </w:r>
        <w:r>
          <w:rPr>
            <w:rFonts w:ascii="Arial" w:hAnsi="Arial" w:cs="Arial" w:eastAsia="Arial"/>
            <w:sz w:val="18"/>
            <w:szCs w:val="18"/>
            <w:color w:val="444207"/>
            <w:spacing w:val="-17"/>
            <w:w w:val="130"/>
            <w:i/>
          </w:rPr>
          <w:t>.</w:t>
        </w:r>
        <w:r>
          <w:rPr>
            <w:rFonts w:ascii="Arial" w:hAnsi="Arial" w:cs="Arial" w:eastAsia="Arial"/>
            <w:sz w:val="18"/>
            <w:szCs w:val="18"/>
            <w:color w:val="1A1A1C"/>
            <w:spacing w:val="0"/>
            <w:w w:val="105"/>
            <w:i/>
          </w:rPr>
          <w:t>com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6" w:after="0" w:line="240" w:lineRule="auto"/>
        <w:ind w:left="2832" w:right="5821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w w:val="74"/>
          <w:b/>
          <w:bCs/>
        </w:rPr>
        <w:t>Long</w:t>
      </w:r>
      <w:r>
        <w:rPr>
          <w:rFonts w:ascii="Arial" w:hAnsi="Arial" w:cs="Arial" w:eastAsia="Arial"/>
          <w:sz w:val="21"/>
          <w:szCs w:val="21"/>
          <w:color w:val="1A1A1C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3"/>
          <w:b/>
          <w:bCs/>
        </w:rPr>
        <w:t>Island</w:t>
      </w:r>
      <w:r>
        <w:rPr>
          <w:rFonts w:ascii="Arial" w:hAnsi="Arial" w:cs="Arial" w:eastAsia="Arial"/>
          <w:sz w:val="21"/>
          <w:szCs w:val="21"/>
          <w:color w:val="1A1A1C"/>
          <w:spacing w:val="-3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67"/>
          <w:b/>
          <w:bCs/>
        </w:rPr>
        <w:t>PCC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87" w:lineRule="exact"/>
        <w:ind w:left="1828" w:right="481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65</w:t>
      </w:r>
      <w:r>
        <w:rPr>
          <w:rFonts w:ascii="Arial" w:hAnsi="Arial" w:cs="Arial" w:eastAsia="Arial"/>
          <w:sz w:val="17"/>
          <w:szCs w:val="17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Maxess</w:t>
      </w:r>
      <w:r>
        <w:rPr>
          <w:rFonts w:ascii="Arial" w:hAnsi="Arial" w:cs="Arial" w:eastAsia="Arial"/>
          <w:sz w:val="17"/>
          <w:szCs w:val="17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Road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Melville</w:t>
      </w:r>
      <w:r>
        <w:rPr>
          <w:rFonts w:ascii="Arial" w:hAnsi="Arial" w:cs="Arial" w:eastAsia="Arial"/>
          <w:sz w:val="17"/>
          <w:szCs w:val="17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2"/>
        </w:rPr>
        <w:t>11</w:t>
      </w:r>
      <w:r>
        <w:rPr>
          <w:rFonts w:ascii="Arial" w:hAnsi="Arial" w:cs="Arial" w:eastAsia="Arial"/>
          <w:sz w:val="17"/>
          <w:szCs w:val="17"/>
          <w:color w:val="1A1A1C"/>
          <w:spacing w:val="-1"/>
          <w:w w:val="102"/>
        </w:rPr>
        <w:t>7</w:t>
      </w:r>
      <w:r>
        <w:rPr>
          <w:rFonts w:ascii="Arial" w:hAnsi="Arial" w:cs="Arial" w:eastAsia="Arial"/>
          <w:sz w:val="17"/>
          <w:szCs w:val="17"/>
          <w:color w:val="1A1A1C"/>
          <w:spacing w:val="-2"/>
          <w:w w:val="101"/>
        </w:rPr>
        <w:t>4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1"/>
        </w:rPr>
        <w:t>7-3158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40" w:lineRule="auto"/>
        <w:ind w:left="2631" w:right="560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Phone:</w:t>
      </w:r>
      <w:r>
        <w:rPr>
          <w:rFonts w:ascii="Arial" w:hAnsi="Arial" w:cs="Arial" w:eastAsia="Arial"/>
          <w:sz w:val="17"/>
          <w:szCs w:val="17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1"/>
        </w:rPr>
        <w:t>631-755-2900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40" w:lineRule="auto"/>
        <w:ind w:left="2736" w:right="571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A1C"/>
          <w:spacing w:val="0"/>
          <w:w w:val="100"/>
        </w:rPr>
        <w:t>Fax:</w:t>
      </w:r>
      <w:r>
        <w:rPr>
          <w:rFonts w:ascii="Arial" w:hAnsi="Arial" w:cs="Arial" w:eastAsia="Arial"/>
          <w:sz w:val="17"/>
          <w:szCs w:val="17"/>
          <w:color w:val="1A1A1C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C"/>
          <w:spacing w:val="0"/>
          <w:w w:val="101"/>
        </w:rPr>
        <w:t>631-755-2905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3" w:after="0" w:line="240" w:lineRule="auto"/>
        <w:ind w:left="2300" w:right="533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mail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: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hyperlink r:id="rId61"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111"/>
          </w:rPr>
          <w:t>laurel</w:t>
        </w:r>
        <w:r>
          <w:rPr>
            <w:rFonts w:ascii="Arial" w:hAnsi="Arial" w:cs="Arial" w:eastAsia="Arial"/>
            <w:sz w:val="15"/>
            <w:szCs w:val="15"/>
            <w:color w:val="1A1A1C"/>
            <w:spacing w:val="-5"/>
            <w:w w:val="110"/>
          </w:rPr>
          <w:t>.</w:t>
        </w:r>
        <w:r>
          <w:rPr>
            <w:rFonts w:ascii="Arial" w:hAnsi="Arial" w:cs="Arial" w:eastAsia="Arial"/>
            <w:sz w:val="15"/>
            <w:szCs w:val="15"/>
            <w:color w:val="313131"/>
            <w:spacing w:val="6"/>
            <w:w w:val="86"/>
          </w:rPr>
          <w:t>a</w:t>
        </w:r>
        <w:r>
          <w:rPr>
            <w:rFonts w:ascii="Arial" w:hAnsi="Arial" w:cs="Arial" w:eastAsia="Arial"/>
            <w:sz w:val="15"/>
            <w:szCs w:val="15"/>
            <w:color w:val="5B5D5D"/>
            <w:spacing w:val="4"/>
            <w:w w:val="126"/>
          </w:rPr>
          <w:t>.</w:t>
        </w:r>
        <w:r>
          <w:rPr>
            <w:rFonts w:ascii="Arial" w:hAnsi="Arial" w:cs="Arial" w:eastAsia="Arial"/>
            <w:sz w:val="15"/>
            <w:szCs w:val="15"/>
            <w:color w:val="313131"/>
            <w:spacing w:val="0"/>
            <w:w w:val="101"/>
          </w:rPr>
          <w:t>stenge</w:t>
        </w:r>
        <w:r>
          <w:rPr>
            <w:rFonts w:ascii="Arial" w:hAnsi="Arial" w:cs="Arial" w:eastAsia="Arial"/>
            <w:sz w:val="15"/>
            <w:szCs w:val="15"/>
            <w:color w:val="313131"/>
            <w:spacing w:val="-16"/>
            <w:w w:val="102"/>
          </w:rPr>
          <w:t>l</w:t>
        </w:r>
        <w:r>
          <w:rPr>
            <w:rFonts w:ascii="Arial" w:hAnsi="Arial" w:cs="Arial" w:eastAsia="Arial"/>
            <w:sz w:val="15"/>
            <w:szCs w:val="15"/>
            <w:color w:val="484848"/>
            <w:spacing w:val="0"/>
            <w:w w:val="83"/>
          </w:rPr>
          <w:t>@u</w:t>
        </w:r>
        <w:r>
          <w:rPr>
            <w:rFonts w:ascii="Arial" w:hAnsi="Arial" w:cs="Arial" w:eastAsia="Arial"/>
            <w:sz w:val="15"/>
            <w:szCs w:val="15"/>
            <w:color w:val="484848"/>
            <w:spacing w:val="1"/>
            <w:w w:val="83"/>
          </w:rPr>
          <w:t>s</w:t>
        </w:r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99"/>
          </w:rPr>
          <w:t>ps</w:t>
        </w:r>
        <w:r>
          <w:rPr>
            <w:rFonts w:ascii="Arial" w:hAnsi="Arial" w:cs="Arial" w:eastAsia="Arial"/>
            <w:sz w:val="15"/>
            <w:szCs w:val="15"/>
            <w:color w:val="1A1A1C"/>
            <w:spacing w:val="-9"/>
            <w:w w:val="98"/>
          </w:rPr>
          <w:t>.</w:t>
        </w:r>
        <w:r>
          <w:rPr>
            <w:rFonts w:ascii="Arial" w:hAnsi="Arial" w:cs="Arial" w:eastAsia="Arial"/>
            <w:sz w:val="15"/>
            <w:szCs w:val="15"/>
            <w:color w:val="313131"/>
            <w:spacing w:val="0"/>
            <w:w w:val="95"/>
          </w:rPr>
          <w:t>gov</w:t>
        </w:r>
        <w:r>
          <w:rPr>
            <w:rFonts w:ascii="Arial" w:hAnsi="Arial" w:cs="Arial" w:eastAsia="Arial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37" w:after="0" w:line="169" w:lineRule="exact"/>
        <w:ind w:left="2685" w:right="567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position w:val="-1"/>
        </w:rPr>
        <w:t>WE'RE</w:t>
      </w:r>
      <w:r>
        <w:rPr>
          <w:rFonts w:ascii="Arial" w:hAnsi="Arial" w:cs="Arial" w:eastAsia="Arial"/>
          <w:sz w:val="15"/>
          <w:szCs w:val="15"/>
          <w:color w:val="1A1A1C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5"/>
          <w:szCs w:val="15"/>
          <w:color w:val="1A1A1C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1"/>
          <w:position w:val="-1"/>
        </w:rPr>
        <w:t>WEB!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121" w:right="853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A1A1C"/>
          <w:w w:val="64"/>
          <w:b/>
          <w:bCs/>
        </w:rPr>
        <w:t>MEMBER</w:t>
      </w:r>
      <w:r>
        <w:rPr>
          <w:rFonts w:ascii="Times New Roman" w:hAnsi="Times New Roman" w:cs="Times New Roman" w:eastAsia="Times New Roman"/>
          <w:sz w:val="20"/>
          <w:szCs w:val="20"/>
          <w:color w:val="1A1A1C"/>
          <w:w w:val="6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A1A1C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C"/>
          <w:spacing w:val="0"/>
          <w:w w:val="61"/>
          <w:b/>
          <w:bCs/>
        </w:rPr>
        <w:t>CORNER: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ind w:left="116" w:right="506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would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like</w:t>
      </w:r>
      <w:r>
        <w:rPr>
          <w:rFonts w:ascii="Arial" w:hAnsi="Arial" w:cs="Arial" w:eastAsia="Arial"/>
          <w:sz w:val="15"/>
          <w:szCs w:val="15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  <w:i/>
        </w:rPr>
        <w:t>WELCOME</w:t>
      </w:r>
      <w:r>
        <w:rPr>
          <w:rFonts w:ascii="Arial" w:hAnsi="Arial" w:cs="Arial" w:eastAsia="Arial"/>
          <w:sz w:val="15"/>
          <w:szCs w:val="15"/>
          <w:color w:val="F21A13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15"/>
          <w:szCs w:val="15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newes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F21A1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F21A1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F21A1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07"/>
        </w:rPr>
        <w:t>Members: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left="335" w:right="-20"/>
        <w:jc w:val="left"/>
        <w:tabs>
          <w:tab w:pos="31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-America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1"/>
        </w:rPr>
        <w:t>Solution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1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3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0"/>
        </w:rPr>
        <w:t>Business</w:t>
      </w:r>
      <w:r>
        <w:rPr>
          <w:rFonts w:ascii="Arial" w:hAnsi="Arial" w:cs="Arial" w:eastAsia="Arial"/>
          <w:sz w:val="15"/>
          <w:szCs w:val="15"/>
          <w:color w:val="1A1A1C"/>
          <w:spacing w:val="-4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0"/>
        </w:rPr>
        <w:t>-Giobegistics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2" w:lineRule="auto"/>
        <w:ind w:left="125" w:right="3087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17"/>
          <w:i/>
        </w:rPr>
        <w:t>Congratulations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7"/>
          <w:i/>
        </w:rPr>
        <w:t>-</w:t>
      </w:r>
      <w:r>
        <w:rPr>
          <w:rFonts w:ascii="Arial" w:hAnsi="Arial" w:cs="Arial" w:eastAsia="Arial"/>
          <w:sz w:val="15"/>
          <w:szCs w:val="15"/>
          <w:color w:val="1A1A1C"/>
          <w:spacing w:val="-6"/>
          <w:w w:val="117"/>
          <w:i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has</w:t>
      </w:r>
      <w:r>
        <w:rPr>
          <w:rFonts w:ascii="Arial" w:hAnsi="Arial" w:cs="Arial" w:eastAsia="Arial"/>
          <w:sz w:val="15"/>
          <w:szCs w:val="15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issued</w:t>
      </w:r>
      <w:r>
        <w:rPr>
          <w:rFonts w:ascii="Arial" w:hAnsi="Arial" w:cs="Arial" w:eastAsia="Arial"/>
          <w:sz w:val="15"/>
          <w:szCs w:val="15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fou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(4)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0"/>
        </w:rPr>
        <w:t>"Professiona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5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10"/>
        </w:rPr>
        <w:t>Certificate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313131"/>
          <w:spacing w:val="-7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Completion"</w:t>
      </w:r>
      <w:r>
        <w:rPr>
          <w:rFonts w:ascii="Arial" w:hAnsi="Arial" w:cs="Arial" w:eastAsia="Arial"/>
          <w:sz w:val="15"/>
          <w:szCs w:val="15"/>
          <w:color w:val="1A1A1C"/>
          <w:spacing w:val="27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to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recognize</w:t>
      </w:r>
      <w:r>
        <w:rPr>
          <w:rFonts w:ascii="Arial" w:hAnsi="Arial" w:cs="Arial" w:eastAsia="Arial"/>
          <w:sz w:val="15"/>
          <w:szCs w:val="15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Ll</w:t>
      </w:r>
      <w:r>
        <w:rPr>
          <w:rFonts w:ascii="Arial" w:hAnsi="Arial" w:cs="Arial" w:eastAsia="Arial"/>
          <w:sz w:val="15"/>
          <w:szCs w:val="15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PC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members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who</w:t>
      </w:r>
      <w:r>
        <w:rPr>
          <w:rFonts w:ascii="Arial" w:hAnsi="Arial" w:cs="Arial" w:eastAsia="Arial"/>
          <w:sz w:val="15"/>
          <w:szCs w:val="15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15"/>
          <w:szCs w:val="15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successfull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complete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-6"/>
          <w:w w:val="116"/>
        </w:rPr>
        <w:t>"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16"/>
        </w:rPr>
        <w:t>Mall</w:t>
      </w:r>
      <w:r>
        <w:rPr>
          <w:rFonts w:ascii="Arial" w:hAnsi="Arial" w:cs="Arial" w:eastAsia="Arial"/>
          <w:sz w:val="15"/>
          <w:szCs w:val="15"/>
          <w:color w:val="C63A44"/>
          <w:spacing w:val="-20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12"/>
        </w:rPr>
        <w:t>Productio</w:t>
      </w:r>
      <w:r>
        <w:rPr>
          <w:rFonts w:ascii="Arial" w:hAnsi="Arial" w:cs="Arial" w:eastAsia="Arial"/>
          <w:sz w:val="15"/>
          <w:szCs w:val="15"/>
          <w:color w:val="C63A44"/>
          <w:spacing w:val="-2"/>
          <w:w w:val="113"/>
        </w:rPr>
        <w:t>n</w:t>
      </w:r>
      <w:r>
        <w:rPr>
          <w:rFonts w:ascii="Arial" w:hAnsi="Arial" w:cs="Arial" w:eastAsia="Arial"/>
          <w:sz w:val="15"/>
          <w:szCs w:val="15"/>
          <w:color w:val="C35460"/>
          <w:spacing w:val="0"/>
          <w:w w:val="144"/>
        </w:rPr>
        <w:t>"</w:t>
      </w:r>
      <w:r>
        <w:rPr>
          <w:rFonts w:ascii="Arial" w:hAnsi="Arial" w:cs="Arial" w:eastAsia="Arial"/>
          <w:sz w:val="15"/>
          <w:szCs w:val="15"/>
          <w:color w:val="C35460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3"/>
        </w:rPr>
        <w:t>Trac</w:t>
      </w:r>
      <w:r>
        <w:rPr>
          <w:rFonts w:ascii="Arial" w:hAnsi="Arial" w:cs="Arial" w:eastAsia="Arial"/>
          <w:sz w:val="15"/>
          <w:szCs w:val="15"/>
          <w:color w:val="1A1A1C"/>
          <w:spacing w:val="-1"/>
          <w:w w:val="104"/>
        </w:rPr>
        <w:t>k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39" w:lineRule="auto"/>
        <w:ind w:left="121" w:right="307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Thes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2"/>
        </w:rPr>
        <w:t>certif</w:t>
      </w:r>
      <w:r>
        <w:rPr>
          <w:rFonts w:ascii="Arial" w:hAnsi="Arial" w:cs="Arial" w:eastAsia="Arial"/>
          <w:sz w:val="15"/>
          <w:szCs w:val="15"/>
          <w:color w:val="5B5D5D"/>
          <w:spacing w:val="-5"/>
          <w:w w:val="180"/>
        </w:rPr>
        <w:t>i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cates</w:t>
      </w:r>
      <w:r>
        <w:rPr>
          <w:rFonts w:ascii="Arial" w:hAnsi="Arial" w:cs="Arial" w:eastAsia="Arial"/>
          <w:sz w:val="15"/>
          <w:szCs w:val="15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are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9"/>
          <w:i/>
        </w:rPr>
        <w:t>Profes</w:t>
      </w:r>
      <w:r>
        <w:rPr>
          <w:rFonts w:ascii="Arial" w:hAnsi="Arial" w:cs="Arial" w:eastAsia="Arial"/>
          <w:sz w:val="15"/>
          <w:szCs w:val="15"/>
          <w:color w:val="C63A44"/>
          <w:spacing w:val="5"/>
          <w:w w:val="109"/>
          <w:i/>
        </w:rPr>
        <w:t>s</w:t>
      </w:r>
      <w:r>
        <w:rPr>
          <w:rFonts w:ascii="Arial" w:hAnsi="Arial" w:cs="Arial" w:eastAsia="Arial"/>
          <w:sz w:val="15"/>
          <w:szCs w:val="15"/>
          <w:color w:val="C35460"/>
          <w:spacing w:val="5"/>
          <w:w w:val="109"/>
          <w:i/>
        </w:rPr>
        <w:t>i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9"/>
          <w:i/>
        </w:rPr>
        <w:t>onal</w:t>
      </w:r>
      <w:r>
        <w:rPr>
          <w:rFonts w:ascii="Arial" w:hAnsi="Arial" w:cs="Arial" w:eastAsia="Arial"/>
          <w:sz w:val="15"/>
          <w:szCs w:val="15"/>
          <w:color w:val="C63A44"/>
          <w:spacing w:val="14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9"/>
          <w:i/>
        </w:rPr>
        <w:t>Certificat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9"/>
          <w:i/>
        </w:rPr>
        <w:t>e</w:t>
      </w:r>
      <w:r>
        <w:rPr>
          <w:rFonts w:ascii="Arial" w:hAnsi="Arial" w:cs="Arial" w:eastAsia="Arial"/>
          <w:sz w:val="15"/>
          <w:szCs w:val="15"/>
          <w:color w:val="C63A44"/>
          <w:spacing w:val="22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0"/>
          <w:i/>
        </w:rPr>
        <w:t>Progra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0"/>
          <w:i/>
        </w:rPr>
        <w:t>m</w:t>
      </w:r>
      <w:r>
        <w:rPr>
          <w:rFonts w:ascii="Arial" w:hAnsi="Arial" w:cs="Arial" w:eastAsia="Arial"/>
          <w:sz w:val="15"/>
          <w:szCs w:val="15"/>
          <w:color w:val="C63A44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C63A44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which</w:t>
      </w:r>
      <w:r>
        <w:rPr>
          <w:rFonts w:ascii="Arial" w:hAnsi="Arial" w:cs="Arial" w:eastAsia="Arial"/>
          <w:sz w:val="15"/>
          <w:szCs w:val="15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encourages</w:t>
      </w:r>
      <w:r>
        <w:rPr>
          <w:rFonts w:ascii="Arial" w:hAnsi="Arial" w:cs="Arial" w:eastAsia="Arial"/>
          <w:sz w:val="15"/>
          <w:szCs w:val="15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recognizes</w:t>
      </w:r>
      <w:r>
        <w:rPr>
          <w:rFonts w:ascii="Arial" w:hAnsi="Arial" w:cs="Arial" w:eastAsia="Arial"/>
          <w:sz w:val="15"/>
          <w:szCs w:val="15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customer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who</w:t>
      </w:r>
      <w:r>
        <w:rPr>
          <w:rFonts w:ascii="Arial" w:hAnsi="Arial" w:cs="Arial" w:eastAsia="Arial"/>
          <w:sz w:val="15"/>
          <w:szCs w:val="15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have</w:t>
      </w:r>
      <w:r>
        <w:rPr>
          <w:rFonts w:ascii="Arial" w:hAnsi="Arial" w:cs="Arial" w:eastAsia="Arial"/>
          <w:sz w:val="15"/>
          <w:szCs w:val="15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attende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(4)</w:t>
      </w:r>
      <w:r>
        <w:rPr>
          <w:rFonts w:ascii="Arial" w:hAnsi="Arial" w:cs="Arial" w:eastAsia="Arial"/>
          <w:sz w:val="15"/>
          <w:szCs w:val="15"/>
          <w:color w:val="484848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fou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presentation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-2"/>
          <w:w w:val="98"/>
        </w:rPr>
        <w:t>w</w:t>
      </w:r>
      <w:r>
        <w:rPr>
          <w:rFonts w:ascii="Arial" w:hAnsi="Arial" w:cs="Arial" w:eastAsia="Arial"/>
          <w:sz w:val="15"/>
          <w:szCs w:val="15"/>
          <w:color w:val="5B5D5D"/>
          <w:spacing w:val="-19"/>
          <w:w w:val="180"/>
        </w:rPr>
        <w:t>i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1"/>
        </w:rPr>
        <w:t>thi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2"/>
        </w:rPr>
        <w:t>n</w:t>
      </w:r>
      <w:r>
        <w:rPr>
          <w:rFonts w:ascii="Arial" w:hAnsi="Arial" w:cs="Arial" w:eastAsia="Arial"/>
          <w:sz w:val="15"/>
          <w:szCs w:val="15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specifi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area</w:t>
      </w:r>
      <w:r>
        <w:rPr>
          <w:rFonts w:ascii="Arial" w:hAnsi="Arial" w:cs="Arial" w:eastAsia="Arial"/>
          <w:sz w:val="15"/>
          <w:szCs w:val="15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learning</w:t>
      </w:r>
      <w:r>
        <w:rPr>
          <w:rFonts w:ascii="Arial" w:hAnsi="Arial" w:cs="Arial" w:eastAsia="Arial"/>
          <w:sz w:val="15"/>
          <w:szCs w:val="15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"Track"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Customer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who</w:t>
      </w:r>
      <w:r>
        <w:rPr>
          <w:rFonts w:ascii="Arial" w:hAnsi="Arial" w:cs="Arial" w:eastAsia="Arial"/>
          <w:sz w:val="15"/>
          <w:szCs w:val="15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participat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sta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educate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on</w:t>
      </w:r>
      <w:r>
        <w:rPr>
          <w:rFonts w:ascii="Arial" w:hAnsi="Arial" w:cs="Arial" w:eastAsia="Arial"/>
          <w:sz w:val="15"/>
          <w:szCs w:val="15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latest</w:t>
      </w:r>
      <w:r>
        <w:rPr>
          <w:rFonts w:ascii="Arial" w:hAnsi="Arial" w:cs="Arial" w:eastAsia="Arial"/>
          <w:sz w:val="15"/>
          <w:szCs w:val="15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mailing</w:t>
      </w:r>
      <w:r>
        <w:rPr>
          <w:rFonts w:ascii="Arial" w:hAnsi="Arial" w:cs="Arial" w:eastAsia="Arial"/>
          <w:sz w:val="15"/>
          <w:szCs w:val="15"/>
          <w:color w:val="48484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standards,</w:t>
      </w:r>
      <w:r>
        <w:rPr>
          <w:rFonts w:ascii="Arial" w:hAnsi="Arial" w:cs="Arial" w:eastAsia="Arial"/>
          <w:sz w:val="15"/>
          <w:szCs w:val="15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while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2"/>
        </w:rPr>
        <w:t>staying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curren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on</w:t>
      </w:r>
      <w:r>
        <w:rPr>
          <w:rFonts w:ascii="Arial" w:hAnsi="Arial" w:cs="Arial" w:eastAsia="Arial"/>
          <w:sz w:val="15"/>
          <w:szCs w:val="15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industr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practice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are</w:t>
      </w:r>
      <w:r>
        <w:rPr>
          <w:rFonts w:ascii="Arial" w:hAnsi="Arial" w:cs="Arial" w:eastAsia="Arial"/>
          <w:sz w:val="16"/>
          <w:szCs w:val="16"/>
          <w:color w:val="313131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0"/>
        </w:rPr>
        <w:t>be</w:t>
      </w:r>
      <w:r>
        <w:rPr>
          <w:rFonts w:ascii="Arial" w:hAnsi="Arial" w:cs="Arial" w:eastAsia="Arial"/>
          <w:sz w:val="15"/>
          <w:szCs w:val="15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2"/>
        </w:rPr>
        <w:t>commende</w:t>
      </w:r>
      <w:r>
        <w:rPr>
          <w:rFonts w:ascii="Arial" w:hAnsi="Arial" w:cs="Arial" w:eastAsia="Arial"/>
          <w:sz w:val="15"/>
          <w:szCs w:val="15"/>
          <w:color w:val="313131"/>
          <w:spacing w:val="-5"/>
          <w:w w:val="102"/>
        </w:rPr>
        <w:t>d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1" w:right="786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w w:val="104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Th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PCC'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u w:val="single" w:color="000000"/>
        </w:rPr>
        <w:t>Missio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-8"/>
          <w:w w:val="112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9"/>
          <w:u w:val="single" w:color="000000"/>
        </w:rPr>
        <w:t>to: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9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1" w:after="0" w:line="240" w:lineRule="auto"/>
        <w:ind w:left="472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79"/>
        </w:rPr>
        <w:t>•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Foste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maintai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C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close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working</w:t>
      </w:r>
      <w:r>
        <w:rPr>
          <w:rFonts w:ascii="Arial" w:hAnsi="Arial" w:cs="Arial" w:eastAsia="Arial"/>
          <w:sz w:val="15"/>
          <w:szCs w:val="15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relationshi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betwee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mailers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Unite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States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8" w:after="0" w:line="240" w:lineRule="auto"/>
        <w:ind w:left="81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Posta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2"/>
        </w:rPr>
        <w:t>Servic</w:t>
      </w:r>
      <w:r>
        <w:rPr>
          <w:rFonts w:ascii="Arial" w:hAnsi="Arial" w:cs="Arial" w:eastAsia="Arial"/>
          <w:sz w:val="15"/>
          <w:szCs w:val="15"/>
          <w:color w:val="1A1A1C"/>
          <w:spacing w:val="-11"/>
          <w:w w:val="103"/>
        </w:rPr>
        <w:t>e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78" w:lineRule="auto"/>
        <w:ind w:left="810" w:right="4657" w:firstLine="-342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92"/>
        </w:rPr>
        <w:t>•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Shar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informatio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abou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new</w:t>
      </w:r>
      <w:r>
        <w:rPr>
          <w:rFonts w:ascii="Arial" w:hAnsi="Arial" w:cs="Arial" w:eastAsia="Arial"/>
          <w:sz w:val="15"/>
          <w:szCs w:val="15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existin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Posta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Servic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1"/>
        </w:rPr>
        <w:t>products,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programs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regulation</w:t>
      </w:r>
      <w:r>
        <w:rPr>
          <w:rFonts w:ascii="Arial" w:hAnsi="Arial" w:cs="Arial" w:eastAsia="Arial"/>
          <w:sz w:val="15"/>
          <w:szCs w:val="15"/>
          <w:color w:val="1A1A1C"/>
          <w:spacing w:val="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1"/>
        </w:rPr>
        <w:t>procedures.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4" w:after="0" w:line="240" w:lineRule="auto"/>
        <w:ind w:left="46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92"/>
        </w:rPr>
        <w:t>•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Facilitat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interchang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ideas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among</w:t>
      </w:r>
      <w:r>
        <w:rPr>
          <w:rFonts w:ascii="Arial" w:hAnsi="Arial" w:cs="Arial" w:eastAsia="Arial"/>
          <w:sz w:val="15"/>
          <w:szCs w:val="15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mailers</w:t>
      </w:r>
      <w:r>
        <w:rPr>
          <w:rFonts w:ascii="Arial" w:hAnsi="Arial" w:cs="Arial" w:eastAsia="Arial"/>
          <w:sz w:val="15"/>
          <w:szCs w:val="15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Posta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Servic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officials.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1" w:after="0" w:line="285" w:lineRule="auto"/>
        <w:ind w:left="805" w:right="3066" w:firstLine="-337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79"/>
        </w:rPr>
        <w:t>•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Help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members</w:t>
      </w:r>
      <w:r>
        <w:rPr>
          <w:rFonts w:ascii="Arial" w:hAnsi="Arial" w:cs="Arial" w:eastAsia="Arial"/>
          <w:sz w:val="15"/>
          <w:szCs w:val="15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thei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organization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grow</w:t>
      </w:r>
      <w:r>
        <w:rPr>
          <w:rFonts w:ascii="Arial" w:hAnsi="Arial" w:cs="Arial" w:eastAsia="Arial"/>
          <w:sz w:val="15"/>
          <w:szCs w:val="15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15"/>
          <w:szCs w:val="15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develop</w:t>
      </w:r>
      <w:r>
        <w:rPr>
          <w:rFonts w:ascii="Arial" w:hAnsi="Arial" w:cs="Arial" w:eastAsia="Arial"/>
          <w:sz w:val="15"/>
          <w:szCs w:val="15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professionall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throug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2"/>
        </w:rPr>
        <w:t>focused</w:t>
      </w:r>
      <w:r>
        <w:rPr>
          <w:rFonts w:ascii="Arial" w:hAnsi="Arial" w:cs="Arial" w:eastAsia="Arial"/>
          <w:sz w:val="15"/>
          <w:szCs w:val="15"/>
          <w:color w:val="313131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educationa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1"/>
        </w:rPr>
        <w:t>program</w:t>
      </w:r>
      <w:r>
        <w:rPr>
          <w:rFonts w:ascii="Arial" w:hAnsi="Arial" w:cs="Arial" w:eastAsia="Arial"/>
          <w:sz w:val="15"/>
          <w:szCs w:val="15"/>
          <w:color w:val="1A1A1C"/>
          <w:spacing w:val="-5"/>
          <w:w w:val="101"/>
        </w:rPr>
        <w:t>s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57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2" w:after="0" w:line="245" w:lineRule="auto"/>
        <w:ind w:left="116" w:right="4433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Pleas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help</w:t>
      </w:r>
      <w:r>
        <w:rPr>
          <w:rFonts w:ascii="Arial" w:hAnsi="Arial" w:cs="Arial" w:eastAsia="Arial"/>
          <w:sz w:val="15"/>
          <w:szCs w:val="15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us</w:t>
      </w:r>
      <w:r>
        <w:rPr>
          <w:rFonts w:ascii="Arial" w:hAnsi="Arial" w:cs="Arial" w:eastAsia="Arial"/>
          <w:sz w:val="15"/>
          <w:szCs w:val="15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by</w:t>
      </w:r>
      <w:r>
        <w:rPr>
          <w:rFonts w:ascii="Arial" w:hAnsi="Arial" w:cs="Arial" w:eastAsia="Arial"/>
          <w:sz w:val="15"/>
          <w:szCs w:val="15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</w:rPr>
        <w:t>contributin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</w:rPr>
        <w:t>g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news</w:t>
      </w:r>
      <w:r>
        <w:rPr>
          <w:rFonts w:ascii="Arial" w:hAnsi="Arial" w:cs="Arial" w:eastAsia="Arial"/>
          <w:sz w:val="15"/>
          <w:szCs w:val="15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Am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Festa-Keale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email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8"/>
        </w:rPr>
        <w:t> </w:t>
      </w:r>
      <w:hyperlink r:id="rId62"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107"/>
          </w:rPr>
          <w:t>amy.festa@broadridge.co</w:t>
        </w:r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107"/>
          </w:rPr>
          <w:t>m</w:t>
        </w:r>
        <w:r>
          <w:rPr>
            <w:rFonts w:ascii="Arial" w:hAnsi="Arial" w:cs="Arial" w:eastAsia="Arial"/>
            <w:sz w:val="15"/>
            <w:szCs w:val="15"/>
            <w:color w:val="1A1A1C"/>
            <w:spacing w:val="2"/>
            <w:w w:val="107"/>
          </w:rPr>
          <w:t> </w:t>
        </w:r>
      </w:hyperlink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Laurel</w:t>
      </w:r>
      <w:r>
        <w:rPr>
          <w:rFonts w:ascii="Arial" w:hAnsi="Arial" w:cs="Arial" w:eastAsia="Arial"/>
          <w:sz w:val="15"/>
          <w:szCs w:val="15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Stenge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C"/>
          <w:spacing w:val="14"/>
          <w:w w:val="100"/>
        </w:rPr>
        <w:t> </w:t>
      </w:r>
      <w:hyperlink r:id="rId63"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107"/>
          </w:rPr>
          <w:t>laurel.a.stenget@usp</w:t>
        </w:r>
        <w:r>
          <w:rPr>
            <w:rFonts w:ascii="Arial" w:hAnsi="Arial" w:cs="Arial" w:eastAsia="Arial"/>
            <w:sz w:val="15"/>
            <w:szCs w:val="15"/>
            <w:color w:val="1A1A1C"/>
            <w:spacing w:val="4"/>
            <w:w w:val="108"/>
          </w:rPr>
          <w:t>s</w:t>
        </w:r>
        <w:r>
          <w:rPr>
            <w:rFonts w:ascii="Arial" w:hAnsi="Arial" w:cs="Arial" w:eastAsia="Arial"/>
            <w:sz w:val="15"/>
            <w:szCs w:val="15"/>
            <w:color w:val="5B5D5D"/>
            <w:spacing w:val="-11"/>
            <w:w w:val="126"/>
          </w:rPr>
          <w:t>.</w:t>
        </w:r>
        <w:r>
          <w:rPr>
            <w:rFonts w:ascii="Arial" w:hAnsi="Arial" w:cs="Arial" w:eastAsia="Arial"/>
            <w:sz w:val="15"/>
            <w:szCs w:val="15"/>
            <w:color w:val="1A1A1C"/>
            <w:spacing w:val="0"/>
            <w:w w:val="105"/>
          </w:rPr>
          <w:t>gov</w:t>
        </w:r>
        <w:r>
          <w:rPr>
            <w:rFonts w:ascii="Arial" w:hAnsi="Arial" w:cs="Arial" w:eastAsia="Arial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1" w:right="420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C"/>
          <w:w w:val="107"/>
          <w:i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  <w:t>Newslette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1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  <w:u w:val="single" w:color="000000"/>
        </w:rPr>
        <w:t>Printin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  <w:u w:val="single" w:color="000000"/>
        </w:rPr>
        <w:t>g</w:t>
      </w:r>
      <w:r>
        <w:rPr>
          <w:rFonts w:ascii="Arial" w:hAnsi="Arial" w:cs="Arial" w:eastAsia="Arial"/>
          <w:sz w:val="15"/>
          <w:szCs w:val="15"/>
          <w:color w:val="1A1A1C"/>
          <w:spacing w:val="1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4"/>
          <w:szCs w:val="14"/>
          <w:color w:val="1A1A1C"/>
          <w:spacing w:val="0"/>
          <w:w w:val="100"/>
          <w:u w:val="single" w:color="000000"/>
        </w:rPr>
        <w:t>&amp;</w:t>
      </w:r>
      <w:r>
        <w:rPr>
          <w:rFonts w:ascii="Arial" w:hAnsi="Arial" w:cs="Arial" w:eastAsia="Arial"/>
          <w:sz w:val="14"/>
          <w:szCs w:val="14"/>
          <w:color w:val="1A1A1C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1"/>
          <w:i/>
          <w:u w:val="single" w:color="000000"/>
        </w:rPr>
        <w:t>Mailin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1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1"/>
          <w:i/>
          <w:u w:val="single" w:color="000000"/>
        </w:rPr>
        <w:t>g</w:t>
      </w:r>
      <w:r>
        <w:rPr>
          <w:rFonts w:ascii="Arial" w:hAnsi="Arial" w:cs="Arial" w:eastAsia="Arial"/>
          <w:sz w:val="15"/>
          <w:szCs w:val="15"/>
          <w:color w:val="1A1A1C"/>
          <w:spacing w:val="-5"/>
          <w:w w:val="111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  <w:t>Donate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C"/>
          <w:spacing w:val="3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  <w:u w:val="single" w:color="000000"/>
        </w:rPr>
        <w:t>by</w:t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</w:rPr>
      </w:r>
      <w:r>
        <w:rPr>
          <w:rFonts w:ascii="Arial" w:hAnsi="Arial" w:cs="Arial" w:eastAsia="Arial"/>
          <w:sz w:val="15"/>
          <w:szCs w:val="15"/>
          <w:color w:val="1A1A1C"/>
          <w:spacing w:val="0"/>
          <w:w w:val="112"/>
          <w:i/>
        </w:rPr>
        <w:t>-</w:t>
      </w:r>
      <w:r>
        <w:rPr>
          <w:rFonts w:ascii="Arial" w:hAnsi="Arial" w:cs="Arial" w:eastAsia="Arial"/>
          <w:sz w:val="15"/>
          <w:szCs w:val="15"/>
          <w:color w:val="1A1A1C"/>
          <w:spacing w:val="35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2"/>
        </w:rPr>
        <w:t>Broa</w:t>
      </w:r>
      <w:r>
        <w:rPr>
          <w:rFonts w:ascii="Arial" w:hAnsi="Arial" w:cs="Arial" w:eastAsia="Arial"/>
          <w:sz w:val="15"/>
          <w:szCs w:val="15"/>
          <w:color w:val="F21A13"/>
          <w:spacing w:val="1"/>
          <w:w w:val="112"/>
        </w:rPr>
        <w:t>d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2"/>
        </w:rPr>
        <w:t>ridge</w:t>
      </w:r>
      <w:r>
        <w:rPr>
          <w:rFonts w:ascii="Arial" w:hAnsi="Arial" w:cs="Arial" w:eastAsia="Arial"/>
          <w:sz w:val="15"/>
          <w:szCs w:val="15"/>
          <w:color w:val="F21A13"/>
          <w:spacing w:val="-15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0"/>
        </w:rPr>
        <w:t>Financia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1"/>
        </w:rPr>
        <w:t>l</w:t>
      </w:r>
      <w:r>
        <w:rPr>
          <w:rFonts w:ascii="Arial" w:hAnsi="Arial" w:cs="Arial" w:eastAsia="Arial"/>
          <w:sz w:val="15"/>
          <w:szCs w:val="15"/>
          <w:color w:val="F21A13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2"/>
        </w:rPr>
        <w:t>Solution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2"/>
        </w:rPr>
        <w:t>s</w:t>
      </w:r>
      <w:r>
        <w:rPr>
          <w:rFonts w:ascii="Arial" w:hAnsi="Arial" w:cs="Arial" w:eastAsia="Arial"/>
          <w:sz w:val="15"/>
          <w:szCs w:val="15"/>
          <w:color w:val="F21A13"/>
          <w:spacing w:val="-15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F21A13"/>
          <w:spacing w:val="0"/>
          <w:w w:val="112"/>
        </w:rPr>
        <w:t>Inc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480" w:bottom="280" w:left="54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2328" coordorigin="0,0" coordsize="12240,15840">
            <v:shape style="position:absolute;left:0;top:0;width:12240;height:15840" type="#_x0000_t75">
              <v:imagedata r:id="rId64" o:title=""/>
            </v:shape>
            <v:shape style="position:absolute;left:11597;top:13094;width:192;height:1286" type="#_x0000_t75">
              <v:imagedata r:id="rId6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96" w:after="0" w:line="240" w:lineRule="auto"/>
        <w:ind w:left="35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9.359992pt;height:68.16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2961" w:right="3102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A0A0A"/>
          <w:spacing w:val="0"/>
          <w:w w:val="100"/>
          <w:b/>
          <w:bCs/>
        </w:rPr>
        <w:t>Frequentl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7"/>
          <w:szCs w:val="27"/>
          <w:color w:val="0A0A0A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00"/>
          <w:b/>
          <w:bCs/>
        </w:rPr>
        <w:t>Visited</w:t>
      </w:r>
      <w:r>
        <w:rPr>
          <w:rFonts w:ascii="Arial" w:hAnsi="Arial" w:cs="Arial" w:eastAsia="Arial"/>
          <w:sz w:val="27"/>
          <w:szCs w:val="27"/>
          <w:color w:val="0A0A0A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00"/>
          <w:b/>
          <w:bCs/>
        </w:rPr>
        <w:t>Websit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0A0A0A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03"/>
          <w:b/>
          <w:bCs/>
        </w:rPr>
        <w:t>Links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38" w:right="4495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05093"/>
          <w:spacing w:val="0"/>
          <w:w w:val="100"/>
          <w:b/>
          <w:bCs/>
        </w:rPr>
        <w:t>Chea</w:t>
      </w:r>
      <w:r>
        <w:rPr>
          <w:rFonts w:ascii="Arial" w:hAnsi="Arial" w:cs="Arial" w:eastAsia="Arial"/>
          <w:sz w:val="27"/>
          <w:szCs w:val="27"/>
          <w:color w:val="00509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7"/>
          <w:szCs w:val="27"/>
          <w:color w:val="00509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05093"/>
          <w:spacing w:val="0"/>
          <w:w w:val="103"/>
          <w:b/>
          <w:bCs/>
        </w:rPr>
        <w:t>Sheet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3"/>
          <w:szCs w:val="33"/>
          <w:color w:val="77594D"/>
          <w:spacing w:val="0"/>
          <w:w w:val="59"/>
          <w:b/>
          <w:bCs/>
        </w:rPr>
        <w:t>.a.</w:t>
      </w:r>
      <w:r>
        <w:rPr>
          <w:rFonts w:ascii="Arial" w:hAnsi="Arial" w:cs="Arial" w:eastAsia="Arial"/>
          <w:sz w:val="33"/>
          <w:szCs w:val="33"/>
          <w:color w:val="77594D"/>
          <w:spacing w:val="0"/>
          <w:w w:val="59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77594D"/>
          <w:spacing w:val="37"/>
          <w:w w:val="5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Hom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A0A0A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Page:</w:t>
      </w:r>
      <w:r>
        <w:rPr>
          <w:rFonts w:ascii="Arial" w:hAnsi="Arial" w:cs="Arial" w:eastAsia="Arial"/>
          <w:sz w:val="24"/>
          <w:szCs w:val="24"/>
          <w:color w:val="0A0A0A"/>
          <w:spacing w:val="6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http</w:t>
      </w:r>
      <w:r>
        <w:rPr>
          <w:rFonts w:ascii="Arial" w:hAnsi="Arial" w:cs="Arial" w:eastAsia="Arial"/>
          <w:sz w:val="23"/>
          <w:szCs w:val="23"/>
          <w:color w:val="263F7C"/>
          <w:spacing w:val="-1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06"/>
        </w:rPr>
        <w:t>://</w:t>
      </w:r>
      <w:hyperlink r:id="rId67"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4"/>
          </w:rPr>
          <w:t>ww</w:t>
        </w:r>
        <w:r>
          <w:rPr>
            <w:rFonts w:ascii="Arial" w:hAnsi="Arial" w:cs="Arial" w:eastAsia="Arial"/>
            <w:sz w:val="23"/>
            <w:szCs w:val="23"/>
            <w:color w:val="263F7C"/>
            <w:spacing w:val="1"/>
            <w:w w:val="104"/>
          </w:rPr>
          <w:t>w</w:t>
        </w:r>
        <w:r>
          <w:rPr>
            <w:rFonts w:ascii="Arial" w:hAnsi="Arial" w:cs="Arial" w:eastAsia="Arial"/>
            <w:sz w:val="23"/>
            <w:szCs w:val="23"/>
            <w:color w:val="445682"/>
            <w:spacing w:val="-2"/>
            <w:w w:val="103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6"/>
          </w:rPr>
          <w:t>usp</w:t>
        </w:r>
        <w:r>
          <w:rPr>
            <w:rFonts w:ascii="Arial" w:hAnsi="Arial" w:cs="Arial" w:eastAsia="Arial"/>
            <w:sz w:val="23"/>
            <w:szCs w:val="23"/>
            <w:color w:val="263F7C"/>
            <w:spacing w:val="-2"/>
            <w:w w:val="106"/>
          </w:rPr>
          <w:t>s</w:t>
        </w:r>
        <w:r>
          <w:rPr>
            <w:rFonts w:ascii="Arial" w:hAnsi="Arial" w:cs="Arial" w:eastAsia="Arial"/>
            <w:sz w:val="23"/>
            <w:szCs w:val="23"/>
            <w:color w:val="313F62"/>
            <w:spacing w:val="3"/>
            <w:w w:val="103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co</w:t>
        </w:r>
        <w:r>
          <w:rPr>
            <w:rFonts w:ascii="Arial" w:hAnsi="Arial" w:cs="Arial" w:eastAsia="Arial"/>
            <w:sz w:val="23"/>
            <w:szCs w:val="23"/>
            <w:color w:val="263F7C"/>
            <w:spacing w:val="-3"/>
            <w:w w:val="105"/>
          </w:rPr>
          <w:t>m</w:t>
        </w:r>
        <w:r>
          <w:rPr>
            <w:rFonts w:ascii="Arial" w:hAnsi="Arial" w:cs="Arial" w:eastAsia="Arial"/>
            <w:sz w:val="23"/>
            <w:szCs w:val="23"/>
            <w:color w:val="313F62"/>
            <w:spacing w:val="-5"/>
            <w:w w:val="111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bu</w:t>
        </w:r>
        <w:r>
          <w:rPr>
            <w:rFonts w:ascii="Arial" w:hAnsi="Arial" w:cs="Arial" w:eastAsia="Arial"/>
            <w:sz w:val="23"/>
            <w:szCs w:val="23"/>
            <w:color w:val="263F7C"/>
            <w:spacing w:val="-6"/>
            <w:w w:val="105"/>
          </w:rPr>
          <w:t>s</w:t>
        </w:r>
        <w:r>
          <w:rPr>
            <w:rFonts w:ascii="Arial" w:hAnsi="Arial" w:cs="Arial" w:eastAsia="Arial"/>
            <w:sz w:val="23"/>
            <w:szCs w:val="23"/>
            <w:color w:val="313F62"/>
            <w:spacing w:val="-15"/>
            <w:w w:val="142"/>
          </w:rPr>
          <w:t>i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3"/>
          </w:rPr>
          <w:t>ness/p</w:t>
        </w:r>
        <w:r>
          <w:rPr>
            <w:rFonts w:ascii="Arial" w:hAnsi="Arial" w:cs="Arial" w:eastAsia="Arial"/>
            <w:sz w:val="23"/>
            <w:szCs w:val="23"/>
            <w:color w:val="263F7C"/>
            <w:spacing w:val="8"/>
            <w:w w:val="104"/>
          </w:rPr>
          <w:t>c</w:t>
        </w:r>
        <w:r>
          <w:rPr>
            <w:rFonts w:ascii="Arial" w:hAnsi="Arial" w:cs="Arial" w:eastAsia="Arial"/>
            <w:sz w:val="23"/>
            <w:szCs w:val="23"/>
            <w:color w:val="313F62"/>
            <w:spacing w:val="10"/>
            <w:w w:val="102"/>
          </w:rPr>
          <w:t>c</w:t>
        </w:r>
        <w:r>
          <w:rPr>
            <w:rFonts w:ascii="Arial" w:hAnsi="Arial" w:cs="Arial" w:eastAsia="Arial"/>
            <w:sz w:val="23"/>
            <w:szCs w:val="23"/>
            <w:color w:val="213693"/>
            <w:spacing w:val="0"/>
            <w:w w:val="102"/>
          </w:rPr>
          <w:t>-get-involved-and-qro</w:t>
        </w:r>
        <w:r>
          <w:rPr>
            <w:rFonts w:ascii="Arial" w:hAnsi="Arial" w:cs="Arial" w:eastAsia="Arial"/>
            <w:sz w:val="23"/>
            <w:szCs w:val="23"/>
            <w:color w:val="213693"/>
            <w:spacing w:val="1"/>
            <w:w w:val="103"/>
          </w:rPr>
          <w:t>w</w:t>
        </w:r>
        <w:r>
          <w:rPr>
            <w:rFonts w:ascii="Arial" w:hAnsi="Arial" w:cs="Arial" w:eastAsia="Arial"/>
            <w:sz w:val="23"/>
            <w:szCs w:val="23"/>
            <w:color w:val="445682"/>
            <w:spacing w:val="-11"/>
            <w:w w:val="124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ht</w:t>
        </w:r>
        <w:r>
          <w:rPr>
            <w:rFonts w:ascii="Arial" w:hAnsi="Arial" w:cs="Arial" w:eastAsia="Arial"/>
            <w:sz w:val="23"/>
            <w:szCs w:val="23"/>
            <w:color w:val="263F7C"/>
            <w:spacing w:val="-3"/>
            <w:w w:val="106"/>
          </w:rPr>
          <w:t>m</w:t>
        </w:r>
        <w:r>
          <w:rPr>
            <w:rFonts w:ascii="Arial" w:hAnsi="Arial" w:cs="Arial" w:eastAsia="Arial"/>
            <w:sz w:val="23"/>
            <w:szCs w:val="23"/>
            <w:color w:val="0A0A0A"/>
            <w:spacing w:val="0"/>
            <w:w w:val="100"/>
          </w:rPr>
          <w:t>?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77594D"/>
          <w:spacing w:val="0"/>
          <w:w w:val="152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77594D"/>
          <w:spacing w:val="49"/>
          <w:w w:val="15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Connec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0A0A0A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4"/>
          <w:szCs w:val="24"/>
          <w:color w:val="0A0A0A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Othe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PCCs: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213693"/>
          <w:spacing w:val="0"/>
          <w:w w:val="103"/>
        </w:rPr>
        <w:t>http</w:t>
      </w:r>
      <w:r>
        <w:rPr>
          <w:rFonts w:ascii="Arial" w:hAnsi="Arial" w:cs="Arial" w:eastAsia="Arial"/>
          <w:sz w:val="23"/>
          <w:szCs w:val="23"/>
          <w:color w:val="213693"/>
          <w:spacing w:val="-1"/>
          <w:w w:val="104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09"/>
        </w:rPr>
        <w:t>://</w:t>
      </w:r>
      <w:hyperlink r:id="rId68"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3"/>
          </w:rPr>
          <w:t>ww</w:t>
        </w:r>
        <w:r>
          <w:rPr>
            <w:rFonts w:ascii="Arial" w:hAnsi="Arial" w:cs="Arial" w:eastAsia="Arial"/>
            <w:sz w:val="23"/>
            <w:szCs w:val="23"/>
            <w:color w:val="263F7C"/>
            <w:spacing w:val="6"/>
            <w:w w:val="103"/>
          </w:rPr>
          <w:t>w</w:t>
        </w:r>
        <w:r>
          <w:rPr>
            <w:rFonts w:ascii="Arial" w:hAnsi="Arial" w:cs="Arial" w:eastAsia="Arial"/>
            <w:sz w:val="23"/>
            <w:szCs w:val="23"/>
            <w:color w:val="3A56A5"/>
            <w:spacing w:val="11"/>
            <w:w w:val="82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usp</w:t>
        </w:r>
        <w:r>
          <w:rPr>
            <w:rFonts w:ascii="Arial" w:hAnsi="Arial" w:cs="Arial" w:eastAsia="Arial"/>
            <w:sz w:val="23"/>
            <w:szCs w:val="23"/>
            <w:color w:val="263F7C"/>
            <w:spacing w:val="-6"/>
            <w:w w:val="105"/>
          </w:rPr>
          <w:t>s</w:t>
        </w:r>
        <w:r>
          <w:rPr>
            <w:rFonts w:ascii="Arial" w:hAnsi="Arial" w:cs="Arial" w:eastAsia="Arial"/>
            <w:sz w:val="23"/>
            <w:szCs w:val="23"/>
            <w:color w:val="313F62"/>
            <w:spacing w:val="-10"/>
            <w:w w:val="124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8"/>
          </w:rPr>
          <w:t>co</w:t>
        </w:r>
        <w:r>
          <w:rPr>
            <w:rFonts w:ascii="Arial" w:hAnsi="Arial" w:cs="Arial" w:eastAsia="Arial"/>
            <w:sz w:val="23"/>
            <w:szCs w:val="23"/>
            <w:color w:val="263F7C"/>
            <w:spacing w:val="-7"/>
            <w:w w:val="108"/>
          </w:rPr>
          <w:t>m</w:t>
        </w:r>
        <w:r>
          <w:rPr>
            <w:rFonts w:ascii="Arial" w:hAnsi="Arial" w:cs="Arial" w:eastAsia="Arial"/>
            <w:sz w:val="23"/>
            <w:szCs w:val="23"/>
            <w:color w:val="445682"/>
            <w:spacing w:val="-19"/>
            <w:w w:val="126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6"/>
          </w:rPr>
          <w:t>busines</w:t>
        </w:r>
        <w:r>
          <w:rPr>
            <w:rFonts w:ascii="Arial" w:hAnsi="Arial" w:cs="Arial" w:eastAsia="Arial"/>
            <w:sz w:val="23"/>
            <w:szCs w:val="23"/>
            <w:color w:val="263F7C"/>
            <w:spacing w:val="-5"/>
            <w:w w:val="106"/>
          </w:rPr>
          <w:t>s</w:t>
        </w:r>
        <w:r>
          <w:rPr>
            <w:rFonts w:ascii="Arial" w:hAnsi="Arial" w:cs="Arial" w:eastAsia="Arial"/>
            <w:sz w:val="23"/>
            <w:szCs w:val="23"/>
            <w:color w:val="445682"/>
            <w:spacing w:val="-9"/>
            <w:w w:val="119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4"/>
          </w:rPr>
          <w:t>connec</w:t>
        </w:r>
        <w:r>
          <w:rPr>
            <w:rFonts w:ascii="Arial" w:hAnsi="Arial" w:cs="Arial" w:eastAsia="Arial"/>
            <w:sz w:val="23"/>
            <w:szCs w:val="23"/>
            <w:color w:val="263F7C"/>
            <w:spacing w:val="1"/>
            <w:w w:val="103"/>
          </w:rPr>
          <w:t>t</w:t>
        </w:r>
        <w:r>
          <w:rPr>
            <w:rFonts w:ascii="Arial" w:hAnsi="Arial" w:cs="Arial" w:eastAsia="Arial"/>
            <w:sz w:val="23"/>
            <w:szCs w:val="23"/>
            <w:color w:val="313F62"/>
            <w:spacing w:val="6"/>
            <w:w w:val="107"/>
          </w:rPr>
          <w:t>-</w:t>
        </w:r>
        <w:r>
          <w:rPr>
            <w:rFonts w:ascii="Arial" w:hAnsi="Arial" w:cs="Arial" w:eastAsia="Arial"/>
            <w:sz w:val="23"/>
            <w:szCs w:val="23"/>
            <w:color w:val="263F7C"/>
            <w:spacing w:val="-3"/>
            <w:w w:val="100"/>
          </w:rPr>
          <w:t>w</w:t>
        </w:r>
        <w:r>
          <w:rPr>
            <w:rFonts w:ascii="Arial" w:hAnsi="Arial" w:cs="Arial" w:eastAsia="Arial"/>
            <w:sz w:val="23"/>
            <w:szCs w:val="23"/>
            <w:color w:val="313F62"/>
            <w:spacing w:val="-8"/>
            <w:w w:val="142"/>
          </w:rPr>
          <w:t>i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2"/>
          </w:rPr>
          <w:t>t</w:t>
        </w:r>
        <w:r>
          <w:rPr>
            <w:rFonts w:ascii="Arial" w:hAnsi="Arial" w:cs="Arial" w:eastAsia="Arial"/>
            <w:sz w:val="23"/>
            <w:szCs w:val="23"/>
            <w:color w:val="263F7C"/>
            <w:spacing w:val="3"/>
            <w:w w:val="103"/>
          </w:rPr>
          <w:t>h</w:t>
        </w:r>
        <w:r>
          <w:rPr>
            <w:rFonts w:ascii="Arial" w:hAnsi="Arial" w:cs="Arial" w:eastAsia="Arial"/>
            <w:sz w:val="23"/>
            <w:szCs w:val="23"/>
            <w:color w:val="313F62"/>
            <w:spacing w:val="0"/>
            <w:w w:val="92"/>
          </w:rPr>
          <w:t>-</w:t>
        </w:r>
        <w:r>
          <w:rPr>
            <w:rFonts w:ascii="Arial" w:hAnsi="Arial" w:cs="Arial" w:eastAsia="Arial"/>
            <w:sz w:val="23"/>
            <w:szCs w:val="23"/>
            <w:color w:val="263F7C"/>
            <w:spacing w:val="-9"/>
            <w:w w:val="109"/>
          </w:rPr>
          <w:t>a</w:t>
        </w:r>
        <w:r>
          <w:rPr>
            <w:rFonts w:ascii="Arial" w:hAnsi="Arial" w:cs="Arial" w:eastAsia="Arial"/>
            <w:sz w:val="23"/>
            <w:szCs w:val="23"/>
            <w:color w:val="445682"/>
            <w:spacing w:val="-4"/>
            <w:w w:val="107"/>
          </w:rPr>
          <w:t>-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4"/>
          </w:rPr>
          <w:t>pc</w:t>
        </w:r>
        <w:r>
          <w:rPr>
            <w:rFonts w:ascii="Arial" w:hAnsi="Arial" w:cs="Arial" w:eastAsia="Arial"/>
            <w:sz w:val="23"/>
            <w:szCs w:val="23"/>
            <w:color w:val="263F7C"/>
            <w:spacing w:val="5"/>
            <w:w w:val="104"/>
          </w:rPr>
          <w:t>c</w:t>
        </w:r>
        <w:r>
          <w:rPr>
            <w:rFonts w:ascii="Arial" w:hAnsi="Arial" w:cs="Arial" w:eastAsia="Arial"/>
            <w:sz w:val="23"/>
            <w:szCs w:val="23"/>
            <w:color w:val="313F62"/>
            <w:spacing w:val="10"/>
            <w:w w:val="82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htm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77594D"/>
          <w:spacing w:val="0"/>
          <w:w w:val="69"/>
          <w:b/>
          <w:bCs/>
        </w:rPr>
        <w:t>.U.</w:t>
      </w:r>
      <w:r>
        <w:rPr>
          <w:rFonts w:ascii="Arial" w:hAnsi="Arial" w:cs="Arial" w:eastAsia="Arial"/>
          <w:sz w:val="24"/>
          <w:szCs w:val="24"/>
          <w:color w:val="77594D"/>
          <w:spacing w:val="0"/>
          <w:w w:val="69"/>
          <w:b/>
          <w:bCs/>
        </w:rPr>
        <w:t>  </w:t>
      </w:r>
      <w:r>
        <w:rPr>
          <w:rFonts w:ascii="Arial" w:hAnsi="Arial" w:cs="Arial" w:eastAsia="Arial"/>
          <w:sz w:val="24"/>
          <w:szCs w:val="24"/>
          <w:color w:val="77594D"/>
          <w:spacing w:val="16"/>
          <w:w w:val="6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Education</w:t>
      </w:r>
      <w:r>
        <w:rPr>
          <w:rFonts w:ascii="Arial" w:hAnsi="Arial" w:cs="Arial" w:eastAsia="Arial"/>
          <w:sz w:val="24"/>
          <w:szCs w:val="24"/>
          <w:color w:val="0A0A0A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(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Workshops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):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color w:val="0A0A0A"/>
          <w:spacing w:val="62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https:</w:t>
      </w:r>
      <w:r>
        <w:rPr>
          <w:rFonts w:ascii="Arial" w:hAnsi="Arial" w:cs="Arial" w:eastAsia="Arial"/>
          <w:sz w:val="23"/>
          <w:szCs w:val="23"/>
          <w:color w:val="263F7C"/>
          <w:spacing w:val="-11"/>
          <w:w w:val="104"/>
        </w:rPr>
        <w:t>/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11"/>
        </w:rPr>
        <w:t>/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ribb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3A56A5"/>
          <w:spacing w:val="-16"/>
          <w:w w:val="124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3"/>
        </w:rPr>
        <w:t>usps.qov/index.cfm?paqe=pccworkshopbox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486" w:right="267" w:firstLine="-36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206"/>
        </w:rPr>
        <w:t>..</w:t>
      </w:r>
      <w:r>
        <w:rPr>
          <w:rFonts w:ascii="Arial" w:hAnsi="Arial" w:cs="Arial" w:eastAsia="Arial"/>
          <w:sz w:val="24"/>
          <w:szCs w:val="24"/>
          <w:color w:val="0A0A0A"/>
          <w:spacing w:val="-44"/>
          <w:w w:val="206"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Best</w:t>
      </w:r>
      <w:r>
        <w:rPr>
          <w:rFonts w:ascii="Arial" w:hAnsi="Arial" w:cs="Arial" w:eastAsia="Arial"/>
          <w:sz w:val="24"/>
          <w:szCs w:val="24"/>
          <w:color w:val="0A0A0A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Practices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0A0A0A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Currentl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C6150A"/>
          <w:spacing w:val="4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C6150A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C6150A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Blu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Shar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sit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(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interna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C6150A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access</w:t>
      </w:r>
      <w:r>
        <w:rPr>
          <w:rFonts w:ascii="Arial" w:hAnsi="Arial" w:cs="Arial" w:eastAsia="Arial"/>
          <w:sz w:val="23"/>
          <w:szCs w:val="23"/>
          <w:color w:val="C6150A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only)</w:t>
      </w:r>
      <w:r>
        <w:rPr>
          <w:rFonts w:ascii="Arial" w:hAnsi="Arial" w:cs="Arial" w:eastAsia="Arial"/>
          <w:sz w:val="23"/>
          <w:szCs w:val="23"/>
          <w:color w:val="C6150A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contact</w:t>
      </w:r>
      <w:r>
        <w:rPr>
          <w:rFonts w:ascii="Arial" w:hAnsi="Arial" w:cs="Arial" w:eastAsia="Arial"/>
          <w:sz w:val="23"/>
          <w:szCs w:val="23"/>
          <w:color w:val="C6150A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3"/>
        </w:rPr>
        <w:t>your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local</w:t>
      </w:r>
      <w:r>
        <w:rPr>
          <w:rFonts w:ascii="Arial" w:hAnsi="Arial" w:cs="Arial" w:eastAsia="Arial"/>
          <w:sz w:val="23"/>
          <w:szCs w:val="23"/>
          <w:color w:val="C6150A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C6150A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3"/>
        </w:rPr>
        <w:t>Administrator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486" w:right="164" w:firstLine="-365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77594D"/>
          <w:spacing w:val="0"/>
          <w:w w:val="148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77594D"/>
          <w:spacing w:val="73"/>
          <w:w w:val="14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Award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Criteria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0A0A0A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Currentl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C6150A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C6150A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C6150A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Blu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Shar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sit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C6150A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(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interna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C6150A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access</w:t>
      </w:r>
      <w:r>
        <w:rPr>
          <w:rFonts w:ascii="Arial" w:hAnsi="Arial" w:cs="Arial" w:eastAsia="Arial"/>
          <w:sz w:val="23"/>
          <w:szCs w:val="23"/>
          <w:color w:val="C6150A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only)</w:t>
      </w:r>
      <w:r>
        <w:rPr>
          <w:rFonts w:ascii="Arial" w:hAnsi="Arial" w:cs="Arial" w:eastAsia="Arial"/>
          <w:sz w:val="23"/>
          <w:szCs w:val="23"/>
          <w:color w:val="C6150A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contact</w:t>
      </w:r>
      <w:r>
        <w:rPr>
          <w:rFonts w:ascii="Arial" w:hAnsi="Arial" w:cs="Arial" w:eastAsia="Arial"/>
          <w:sz w:val="23"/>
          <w:szCs w:val="23"/>
          <w:color w:val="C6150A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2"/>
        </w:rPr>
        <w:t>your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2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local</w:t>
      </w:r>
      <w:r>
        <w:rPr>
          <w:rFonts w:ascii="Arial" w:hAnsi="Arial" w:cs="Arial" w:eastAsia="Arial"/>
          <w:sz w:val="23"/>
          <w:szCs w:val="23"/>
          <w:color w:val="C6150A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PC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C6150A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C6150A"/>
          <w:spacing w:val="0"/>
          <w:w w:val="103"/>
        </w:rPr>
        <w:t>Administrator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77594D"/>
          <w:spacing w:val="0"/>
          <w:w w:val="152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77594D"/>
          <w:spacing w:val="48"/>
          <w:w w:val="15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Policie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0A0A0A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Practices: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8"/>
          <w:w w:val="100"/>
          <w:b/>
          <w:bCs/>
        </w:rPr>
        <w:t> </w:t>
      </w:r>
      <w:hyperlink r:id="rId69"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3"/>
          </w:rPr>
          <w:t>htt</w:t>
        </w:r>
        <w:r>
          <w:rPr>
            <w:rFonts w:ascii="Arial" w:hAnsi="Arial" w:cs="Arial" w:eastAsia="Arial"/>
            <w:sz w:val="23"/>
            <w:szCs w:val="23"/>
            <w:color w:val="263F7C"/>
            <w:spacing w:val="-3"/>
            <w:w w:val="104"/>
          </w:rPr>
          <w:t>p</w:t>
        </w:r>
        <w:r>
          <w:rPr>
            <w:rFonts w:ascii="Arial" w:hAnsi="Arial" w:cs="Arial" w:eastAsia="Arial"/>
            <w:sz w:val="23"/>
            <w:szCs w:val="23"/>
            <w:color w:val="445682"/>
            <w:spacing w:val="0"/>
            <w:w w:val="106"/>
          </w:rPr>
          <w:t>:/</w:t>
        </w:r>
        <w:r>
          <w:rPr>
            <w:rFonts w:ascii="Arial" w:hAnsi="Arial" w:cs="Arial" w:eastAsia="Arial"/>
            <w:sz w:val="23"/>
            <w:szCs w:val="23"/>
            <w:color w:val="445682"/>
            <w:spacing w:val="2"/>
            <w:w w:val="106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4"/>
          </w:rPr>
          <w:t>about.usps.co</w:t>
        </w:r>
        <w:r>
          <w:rPr>
            <w:rFonts w:ascii="Arial" w:hAnsi="Arial" w:cs="Arial" w:eastAsia="Arial"/>
            <w:sz w:val="23"/>
            <w:szCs w:val="23"/>
            <w:color w:val="263F7C"/>
            <w:spacing w:val="-7"/>
            <w:w w:val="105"/>
          </w:rPr>
          <w:t>m</w:t>
        </w:r>
        <w:r>
          <w:rPr>
            <w:rFonts w:ascii="Arial" w:hAnsi="Arial" w:cs="Arial" w:eastAsia="Arial"/>
            <w:sz w:val="23"/>
            <w:szCs w:val="23"/>
            <w:color w:val="445682"/>
            <w:spacing w:val="-5"/>
            <w:w w:val="111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7"/>
          </w:rPr>
          <w:t>pu</w:t>
        </w:r>
        <w:r>
          <w:rPr>
            <w:rFonts w:ascii="Arial" w:hAnsi="Arial" w:cs="Arial" w:eastAsia="Arial"/>
            <w:sz w:val="23"/>
            <w:szCs w:val="23"/>
            <w:color w:val="263F7C"/>
            <w:spacing w:val="-4"/>
            <w:w w:val="107"/>
          </w:rPr>
          <w:t>b</w:t>
        </w:r>
        <w:r>
          <w:rPr>
            <w:rFonts w:ascii="Arial" w:hAnsi="Arial" w:cs="Arial" w:eastAsia="Arial"/>
            <w:sz w:val="23"/>
            <w:szCs w:val="23"/>
            <w:color w:val="01319C"/>
            <w:spacing w:val="4"/>
            <w:w w:val="95"/>
          </w:rPr>
          <w:t>l</w:t>
        </w:r>
        <w:r>
          <w:rPr>
            <w:rFonts w:ascii="Arial" w:hAnsi="Arial" w:cs="Arial" w:eastAsia="Arial"/>
            <w:sz w:val="23"/>
            <w:szCs w:val="23"/>
            <w:color w:val="1A286E"/>
            <w:spacing w:val="0"/>
            <w:w w:val="104"/>
          </w:rPr>
          <w:t>ication</w:t>
        </w:r>
        <w:r>
          <w:rPr>
            <w:rFonts w:ascii="Arial" w:hAnsi="Arial" w:cs="Arial" w:eastAsia="Arial"/>
            <w:sz w:val="23"/>
            <w:szCs w:val="23"/>
            <w:color w:val="1A286E"/>
            <w:spacing w:val="-10"/>
            <w:w w:val="105"/>
          </w:rPr>
          <w:t>s</w:t>
        </w:r>
        <w:r>
          <w:rPr>
            <w:rFonts w:ascii="Arial" w:hAnsi="Arial" w:cs="Arial" w:eastAsia="Arial"/>
            <w:sz w:val="23"/>
            <w:szCs w:val="23"/>
            <w:color w:val="445682"/>
            <w:spacing w:val="-5"/>
            <w:w w:val="119"/>
          </w:rPr>
          <w:t>/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5"/>
          </w:rPr>
          <w:t>pub28</w:t>
        </w:r>
        <w:r>
          <w:rPr>
            <w:rFonts w:ascii="Arial" w:hAnsi="Arial" w:cs="Arial" w:eastAsia="Arial"/>
            <w:sz w:val="23"/>
            <w:szCs w:val="23"/>
            <w:color w:val="263F7C"/>
            <w:spacing w:val="-4"/>
            <w:w w:val="105"/>
          </w:rPr>
          <w:t>6</w:t>
        </w:r>
        <w:r>
          <w:rPr>
            <w:rFonts w:ascii="Arial" w:hAnsi="Arial" w:cs="Arial" w:eastAsia="Arial"/>
            <w:sz w:val="23"/>
            <w:szCs w:val="23"/>
            <w:color w:val="313F62"/>
            <w:spacing w:val="-3"/>
            <w:w w:val="103"/>
          </w:rPr>
          <w:t>.</w:t>
        </w:r>
        <w:r>
          <w:rPr>
            <w:rFonts w:ascii="Arial" w:hAnsi="Arial" w:cs="Arial" w:eastAsia="Arial"/>
            <w:sz w:val="23"/>
            <w:szCs w:val="23"/>
            <w:color w:val="263F7C"/>
            <w:spacing w:val="0"/>
            <w:w w:val="100"/>
          </w:rPr>
          <w:t>pdf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77594D"/>
          <w:spacing w:val="0"/>
          <w:w w:val="66"/>
          <w:b/>
          <w:bCs/>
        </w:rPr>
        <w:t>.U.</w:t>
      </w:r>
      <w:r>
        <w:rPr>
          <w:rFonts w:ascii="Times New Roman" w:hAnsi="Times New Roman" w:cs="Times New Roman" w:eastAsia="Times New Roman"/>
          <w:sz w:val="25"/>
          <w:szCs w:val="25"/>
          <w:color w:val="77594D"/>
          <w:spacing w:val="0"/>
          <w:w w:val="66"/>
          <w:b/>
          <w:bCs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color w:val="77594D"/>
          <w:spacing w:val="33"/>
          <w:w w:val="6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Rapid</w:t>
      </w:r>
      <w:r>
        <w:rPr>
          <w:rFonts w:ascii="Arial" w:hAnsi="Arial" w:cs="Arial" w:eastAsia="Arial"/>
          <w:sz w:val="24"/>
          <w:szCs w:val="24"/>
          <w:color w:val="0A0A0A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Bulletin</w:t>
      </w:r>
      <w:r>
        <w:rPr>
          <w:rFonts w:ascii="Arial" w:hAnsi="Arial" w:cs="Arial" w:eastAsia="Arial"/>
          <w:sz w:val="24"/>
          <w:szCs w:val="24"/>
          <w:color w:val="0A0A0A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Board</w:t>
      </w:r>
      <w:r>
        <w:rPr>
          <w:rFonts w:ascii="Arial" w:hAnsi="Arial" w:cs="Arial" w:eastAsia="Arial"/>
          <w:sz w:val="24"/>
          <w:szCs w:val="24"/>
          <w:color w:val="0A0A0A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Syste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(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RIBBS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):</w:t>
      </w:r>
      <w:r>
        <w:rPr>
          <w:rFonts w:ascii="Arial" w:hAnsi="Arial" w:cs="Arial" w:eastAsia="Arial"/>
          <w:sz w:val="23"/>
          <w:szCs w:val="23"/>
          <w:color w:val="0A0A0A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color w:val="0A0A0A"/>
          <w:spacing w:val="51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http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06"/>
        </w:rPr>
        <w:t>:/</w:t>
      </w:r>
      <w:r>
        <w:rPr>
          <w:rFonts w:ascii="Arial" w:hAnsi="Arial" w:cs="Arial" w:eastAsia="Arial"/>
          <w:sz w:val="23"/>
          <w:szCs w:val="23"/>
          <w:color w:val="445682"/>
          <w:spacing w:val="5"/>
          <w:w w:val="106"/>
        </w:rPr>
        <w:t>/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ribb</w:t>
      </w:r>
      <w:r>
        <w:rPr>
          <w:rFonts w:ascii="Arial" w:hAnsi="Arial" w:cs="Arial" w:eastAsia="Arial"/>
          <w:sz w:val="23"/>
          <w:szCs w:val="23"/>
          <w:color w:val="263F7C"/>
          <w:spacing w:val="-6"/>
          <w:w w:val="104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-16"/>
          <w:w w:val="124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6"/>
        </w:rPr>
        <w:t>usp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6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4"/>
          <w:w w:val="103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1"/>
        </w:rPr>
        <w:t>qo</w:t>
      </w:r>
      <w:r>
        <w:rPr>
          <w:rFonts w:ascii="Arial" w:hAnsi="Arial" w:cs="Arial" w:eastAsia="Arial"/>
          <w:sz w:val="23"/>
          <w:szCs w:val="23"/>
          <w:color w:val="263F7C"/>
          <w:spacing w:val="-7"/>
          <w:w w:val="101"/>
        </w:rPr>
        <w:t>v</w:t>
      </w:r>
      <w:r>
        <w:rPr>
          <w:rFonts w:ascii="Arial" w:hAnsi="Arial" w:cs="Arial" w:eastAsia="Arial"/>
          <w:sz w:val="23"/>
          <w:szCs w:val="23"/>
          <w:color w:val="313F62"/>
          <w:spacing w:val="0"/>
          <w:w w:val="147"/>
        </w:rPr>
        <w:t>l</w:t>
      </w:r>
      <w:r>
        <w:rPr>
          <w:rFonts w:ascii="Arial" w:hAnsi="Arial" w:cs="Arial" w:eastAsia="Arial"/>
          <w:sz w:val="23"/>
          <w:szCs w:val="23"/>
          <w:color w:val="313F62"/>
          <w:spacing w:val="-16"/>
          <w:w w:val="147"/>
        </w:rPr>
        <w:t>i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nde</w:t>
      </w:r>
      <w:r>
        <w:rPr>
          <w:rFonts w:ascii="Arial" w:hAnsi="Arial" w:cs="Arial" w:eastAsia="Arial"/>
          <w:sz w:val="23"/>
          <w:szCs w:val="23"/>
          <w:color w:val="263F7C"/>
          <w:spacing w:val="1"/>
          <w:w w:val="104"/>
        </w:rPr>
        <w:t>x</w:t>
      </w:r>
      <w:r>
        <w:rPr>
          <w:rFonts w:ascii="Arial" w:hAnsi="Arial" w:cs="Arial" w:eastAsia="Arial"/>
          <w:sz w:val="23"/>
          <w:szCs w:val="23"/>
          <w:color w:val="445682"/>
          <w:spacing w:val="-2"/>
          <w:w w:val="103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cfm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77594D"/>
          <w:spacing w:val="0"/>
          <w:w w:val="148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77594D"/>
          <w:spacing w:val="78"/>
          <w:w w:val="14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Industr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A0A0A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Outreach: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1319C"/>
          <w:spacing w:val="-6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0"/>
          <w:u w:val="single" w:color="000000"/>
        </w:rPr>
        <w:t>https:</w:t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-4"/>
          <w:w w:val="100"/>
          <w:u w:val="single" w:color="000000"/>
        </w:rPr>
        <w:t>/</w:t>
      </w:r>
      <w:r>
        <w:rPr>
          <w:rFonts w:ascii="Arial" w:hAnsi="Arial" w:cs="Arial" w:eastAsia="Arial"/>
          <w:sz w:val="23"/>
          <w:szCs w:val="23"/>
          <w:color w:val="01319C"/>
          <w:spacing w:val="-4"/>
          <w:w w:val="100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  <w:u w:val="single" w:color="000000"/>
        </w:rPr>
        <w:t>/ribbs</w:t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2"/>
          <w:w w:val="104"/>
          <w:u w:val="single" w:color="000000"/>
        </w:rPr>
        <w:t>.</w:t>
      </w:r>
      <w:r>
        <w:rPr>
          <w:rFonts w:ascii="Arial" w:hAnsi="Arial" w:cs="Arial" w:eastAsia="Arial"/>
          <w:sz w:val="23"/>
          <w:szCs w:val="23"/>
          <w:color w:val="01319C"/>
          <w:spacing w:val="2"/>
          <w:w w:val="104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  <w:u w:val="single" w:color="000000"/>
        </w:rPr>
        <w:t>usps.gov/index.cfm?page</w:t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-8"/>
          <w:w w:val="104"/>
          <w:u w:val="single" w:color="000000"/>
        </w:rPr>
        <w:t>=</w:t>
      </w:r>
      <w:r>
        <w:rPr>
          <w:rFonts w:ascii="Arial" w:hAnsi="Arial" w:cs="Arial" w:eastAsia="Arial"/>
          <w:sz w:val="23"/>
          <w:szCs w:val="23"/>
          <w:color w:val="01319C"/>
          <w:spacing w:val="-8"/>
          <w:w w:val="104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-8"/>
          <w:w w:val="104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213693"/>
          <w:spacing w:val="-13"/>
          <w:w w:val="119"/>
          <w:u w:val="single" w:color="000000"/>
        </w:rPr>
        <w:t>i</w:t>
      </w:r>
      <w:r>
        <w:rPr>
          <w:rFonts w:ascii="Arial" w:hAnsi="Arial" w:cs="Arial" w:eastAsia="Arial"/>
          <w:sz w:val="23"/>
          <w:szCs w:val="23"/>
          <w:color w:val="213693"/>
          <w:spacing w:val="-13"/>
          <w:w w:val="119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213693"/>
          <w:spacing w:val="-13"/>
          <w:w w:val="119"/>
          <w:u w:val="single" w:color="000000"/>
        </w:rPr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  <w:u w:val="single" w:color="000000"/>
        </w:rPr>
        <w:t>ndustrvoutreach</w:t>
      </w:r>
      <w:r>
        <w:rPr>
          <w:rFonts w:ascii="Arial" w:hAnsi="Arial" w:cs="Arial" w:eastAsia="Arial"/>
          <w:sz w:val="23"/>
          <w:szCs w:val="23"/>
          <w:color w:val="01319C"/>
          <w:spacing w:val="0"/>
          <w:w w:val="104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56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A0A0A"/>
          <w:spacing w:val="40"/>
          <w:w w:val="15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MTA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A0A0A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Meeting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0A0A0A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Presentations: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http</w:t>
      </w:r>
      <w:r>
        <w:rPr>
          <w:rFonts w:ascii="Arial" w:hAnsi="Arial" w:cs="Arial" w:eastAsia="Arial"/>
          <w:sz w:val="23"/>
          <w:szCs w:val="23"/>
          <w:color w:val="263F7C"/>
          <w:spacing w:val="-12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11"/>
        </w:rPr>
        <w:t>:/</w:t>
      </w:r>
      <w:r>
        <w:rPr>
          <w:rFonts w:ascii="Arial" w:hAnsi="Arial" w:cs="Arial" w:eastAsia="Arial"/>
          <w:sz w:val="23"/>
          <w:szCs w:val="23"/>
          <w:color w:val="445682"/>
          <w:spacing w:val="5"/>
          <w:w w:val="111"/>
        </w:rPr>
        <w:t>/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ribb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313F62"/>
          <w:spacing w:val="11"/>
          <w:w w:val="82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6"/>
        </w:rPr>
        <w:t>usp</w:t>
      </w:r>
      <w:r>
        <w:rPr>
          <w:rFonts w:ascii="Arial" w:hAnsi="Arial" w:cs="Arial" w:eastAsia="Arial"/>
          <w:sz w:val="23"/>
          <w:szCs w:val="23"/>
          <w:color w:val="263F7C"/>
          <w:spacing w:val="-12"/>
          <w:w w:val="106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-9"/>
          <w:w w:val="124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qo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4"/>
        </w:rPr>
        <w:t>v</w:t>
      </w:r>
      <w:r>
        <w:rPr>
          <w:rFonts w:ascii="Arial" w:hAnsi="Arial" w:cs="Arial" w:eastAsia="Arial"/>
          <w:sz w:val="23"/>
          <w:szCs w:val="23"/>
          <w:color w:val="445682"/>
          <w:spacing w:val="-5"/>
          <w:w w:val="119"/>
        </w:rPr>
        <w:t>/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index</w:t>
      </w:r>
      <w:r>
        <w:rPr>
          <w:rFonts w:ascii="Arial" w:hAnsi="Arial" w:cs="Arial" w:eastAsia="Arial"/>
          <w:sz w:val="23"/>
          <w:szCs w:val="23"/>
          <w:color w:val="263F7C"/>
          <w:spacing w:val="7"/>
          <w:w w:val="104"/>
        </w:rPr>
        <w:t>.</w:t>
      </w:r>
      <w:r>
        <w:rPr>
          <w:rFonts w:ascii="Arial" w:hAnsi="Arial" w:cs="Arial" w:eastAsia="Arial"/>
          <w:sz w:val="23"/>
          <w:szCs w:val="23"/>
          <w:color w:val="313F62"/>
          <w:spacing w:val="5"/>
          <w:w w:val="102"/>
        </w:rPr>
        <w:t>c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3"/>
        </w:rPr>
        <w:t>fm?pag</w:t>
      </w:r>
      <w:r>
        <w:rPr>
          <w:rFonts w:ascii="Arial" w:hAnsi="Arial" w:cs="Arial" w:eastAsia="Arial"/>
          <w:sz w:val="23"/>
          <w:szCs w:val="23"/>
          <w:color w:val="263F7C"/>
          <w:spacing w:val="-4"/>
          <w:w w:val="104"/>
        </w:rPr>
        <w:t>e</w:t>
      </w:r>
      <w:r>
        <w:rPr>
          <w:rFonts w:ascii="Arial" w:hAnsi="Arial" w:cs="Arial" w:eastAsia="Arial"/>
          <w:sz w:val="23"/>
          <w:szCs w:val="23"/>
          <w:color w:val="445682"/>
          <w:spacing w:val="-12"/>
          <w:w w:val="114"/>
        </w:rPr>
        <w:t>=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mtac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48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A0A0A"/>
          <w:spacing w:val="68"/>
          <w:w w:val="14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Explorer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0A0A0A"/>
          <w:spacing w:val="49"/>
          <w:w w:val="100"/>
          <w:b/>
          <w:bCs/>
        </w:rPr>
        <w:t> </w:t>
      </w:r>
      <w:hyperlink r:id="rId70">
        <w:r>
          <w:rPr>
            <w:rFonts w:ascii="Arial" w:hAnsi="Arial" w:cs="Arial" w:eastAsia="Arial"/>
            <w:sz w:val="23"/>
            <w:szCs w:val="23"/>
            <w:color w:val="01319C"/>
            <w:spacing w:val="0"/>
            <w:w w:val="104"/>
          </w:rPr>
          <w:t>http://pe.usps.gov/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44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A0A0A"/>
          <w:spacing w:val="86"/>
          <w:w w:val="14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4"/>
          <w:szCs w:val="24"/>
          <w:color w:val="0A0A0A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Servic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A0A0A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Mailing</w:t>
      </w:r>
      <w:r>
        <w:rPr>
          <w:rFonts w:ascii="Arial" w:hAnsi="Arial" w:cs="Arial" w:eastAsia="Arial"/>
          <w:sz w:val="24"/>
          <w:szCs w:val="24"/>
          <w:color w:val="0A0A0A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Pricing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0A0A0A"/>
          <w:spacing w:val="44"/>
          <w:w w:val="100"/>
          <w:b/>
          <w:bCs/>
        </w:rPr>
        <w:t> </w:t>
      </w:r>
      <w:hyperlink r:id="rId71">
        <w:r>
          <w:rPr>
            <w:rFonts w:ascii="Arial" w:hAnsi="Arial" w:cs="Arial" w:eastAsia="Arial"/>
            <w:sz w:val="23"/>
            <w:szCs w:val="23"/>
            <w:color w:val="01319C"/>
            <w:spacing w:val="0"/>
            <w:w w:val="101"/>
          </w:rPr>
          <w:t>http://dbcalc.usps·.com/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44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A0A0A"/>
          <w:spacing w:val="76"/>
          <w:w w:val="14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Busines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A0A0A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Custome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0A0A0A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Gateway:</w:t>
      </w:r>
      <w:r>
        <w:rPr>
          <w:rFonts w:ascii="Arial" w:hAnsi="Arial" w:cs="Arial" w:eastAsia="Arial"/>
          <w:sz w:val="24"/>
          <w:szCs w:val="24"/>
          <w:color w:val="0A0A0A"/>
          <w:spacing w:val="6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4"/>
        </w:rPr>
        <w:t>http</w:t>
      </w:r>
      <w:r>
        <w:rPr>
          <w:rFonts w:ascii="Arial" w:hAnsi="Arial" w:cs="Arial" w:eastAsia="Arial"/>
          <w:sz w:val="23"/>
          <w:szCs w:val="23"/>
          <w:color w:val="263F7C"/>
          <w:spacing w:val="-1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0"/>
          <w:w w:val="106"/>
        </w:rPr>
        <w:t>://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ribb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5"/>
        </w:rPr>
        <w:t>s</w:t>
      </w:r>
      <w:r>
        <w:rPr>
          <w:rFonts w:ascii="Arial" w:hAnsi="Arial" w:cs="Arial" w:eastAsia="Arial"/>
          <w:sz w:val="23"/>
          <w:szCs w:val="23"/>
          <w:color w:val="445682"/>
          <w:spacing w:val="2"/>
          <w:w w:val="103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3"/>
        </w:rPr>
        <w:t>usps.qo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4"/>
        </w:rPr>
        <w:t>v</w:t>
      </w:r>
      <w:r>
        <w:rPr>
          <w:rFonts w:ascii="Arial" w:hAnsi="Arial" w:cs="Arial" w:eastAsia="Arial"/>
          <w:sz w:val="23"/>
          <w:szCs w:val="23"/>
          <w:color w:val="445682"/>
          <w:spacing w:val="-5"/>
          <w:w w:val="119"/>
        </w:rPr>
        <w:t>/</w:t>
      </w:r>
      <w:r>
        <w:rPr>
          <w:rFonts w:ascii="Arial" w:hAnsi="Arial" w:cs="Arial" w:eastAsia="Arial"/>
          <w:sz w:val="23"/>
          <w:szCs w:val="23"/>
          <w:color w:val="213693"/>
          <w:spacing w:val="0"/>
          <w:w w:val="105"/>
        </w:rPr>
        <w:t>inde</w:t>
      </w:r>
      <w:r>
        <w:rPr>
          <w:rFonts w:ascii="Arial" w:hAnsi="Arial" w:cs="Arial" w:eastAsia="Arial"/>
          <w:sz w:val="23"/>
          <w:szCs w:val="23"/>
          <w:color w:val="213693"/>
          <w:spacing w:val="6"/>
          <w:w w:val="105"/>
        </w:rPr>
        <w:t>x</w:t>
      </w:r>
      <w:r>
        <w:rPr>
          <w:rFonts w:ascii="Arial" w:hAnsi="Arial" w:cs="Arial" w:eastAsia="Arial"/>
          <w:sz w:val="23"/>
          <w:szCs w:val="23"/>
          <w:color w:val="313F62"/>
          <w:spacing w:val="3"/>
          <w:w w:val="103"/>
        </w:rPr>
        <w:t>.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3"/>
        </w:rPr>
        <w:t>cfm?paq</w:t>
      </w:r>
      <w:r>
        <w:rPr>
          <w:rFonts w:ascii="Arial" w:hAnsi="Arial" w:cs="Arial" w:eastAsia="Arial"/>
          <w:sz w:val="23"/>
          <w:szCs w:val="23"/>
          <w:color w:val="263F7C"/>
          <w:spacing w:val="1"/>
          <w:w w:val="104"/>
        </w:rPr>
        <w:t>e</w:t>
      </w:r>
      <w:r>
        <w:rPr>
          <w:rFonts w:ascii="Arial" w:hAnsi="Arial" w:cs="Arial" w:eastAsia="Arial"/>
          <w:sz w:val="23"/>
          <w:szCs w:val="23"/>
          <w:color w:val="445682"/>
          <w:spacing w:val="-17"/>
          <w:w w:val="114"/>
        </w:rPr>
        <w:t>=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5"/>
        </w:rPr>
        <w:t>intellm</w:t>
      </w:r>
      <w:r>
        <w:rPr>
          <w:rFonts w:ascii="Arial" w:hAnsi="Arial" w:cs="Arial" w:eastAsia="Arial"/>
          <w:sz w:val="23"/>
          <w:szCs w:val="23"/>
          <w:color w:val="263F7C"/>
          <w:spacing w:val="-2"/>
          <w:w w:val="106"/>
        </w:rPr>
        <w:t>a</w:t>
      </w:r>
      <w:r>
        <w:rPr>
          <w:rFonts w:ascii="Arial" w:hAnsi="Arial" w:cs="Arial" w:eastAsia="Arial"/>
          <w:sz w:val="23"/>
          <w:szCs w:val="23"/>
          <w:color w:val="313F62"/>
          <w:spacing w:val="-8"/>
          <w:w w:val="119"/>
        </w:rPr>
        <w:t>i</w:t>
      </w:r>
      <w:r>
        <w:rPr>
          <w:rFonts w:ascii="Arial" w:hAnsi="Arial" w:cs="Arial" w:eastAsia="Arial"/>
          <w:sz w:val="23"/>
          <w:szCs w:val="23"/>
          <w:color w:val="263F7C"/>
          <w:spacing w:val="0"/>
          <w:w w:val="102"/>
        </w:rPr>
        <w:t>lgateway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211"/>
        </w:rPr>
        <w:t>..</w:t>
      </w:r>
      <w:r>
        <w:rPr>
          <w:rFonts w:ascii="Arial" w:hAnsi="Arial" w:cs="Arial" w:eastAsia="Arial"/>
          <w:sz w:val="24"/>
          <w:szCs w:val="24"/>
          <w:color w:val="0A0A0A"/>
          <w:spacing w:val="-53"/>
          <w:w w:val="211"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USPS</w:t>
      </w:r>
      <w:r>
        <w:rPr>
          <w:rFonts w:ascii="Arial" w:hAnsi="Arial" w:cs="Arial" w:eastAsia="Arial"/>
          <w:sz w:val="24"/>
          <w:szCs w:val="24"/>
          <w:color w:val="0A0A0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Servic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A0A0A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ALERTS:</w:t>
      </w:r>
      <w:r>
        <w:rPr>
          <w:rFonts w:ascii="Arial" w:hAnsi="Arial" w:cs="Arial" w:eastAsia="Arial"/>
          <w:sz w:val="24"/>
          <w:szCs w:val="24"/>
          <w:color w:val="0A0A0A"/>
          <w:spacing w:val="56"/>
          <w:w w:val="100"/>
          <w:b/>
          <w:bCs/>
        </w:rPr>
        <w:t> </w:t>
      </w:r>
      <w:hyperlink r:id="rId72">
        <w:r>
          <w:rPr>
            <w:rFonts w:ascii="Arial" w:hAnsi="Arial" w:cs="Arial" w:eastAsia="Arial"/>
            <w:sz w:val="23"/>
            <w:szCs w:val="23"/>
            <w:color w:val="01319C"/>
            <w:spacing w:val="0"/>
            <w:w w:val="104"/>
          </w:rPr>
          <w:t>http://about.usps.com/news/service-alerts/welcome.htm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48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A0A0A"/>
          <w:spacing w:val="68"/>
          <w:w w:val="14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24"/>
          <w:szCs w:val="24"/>
          <w:color w:val="0A0A0A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Forum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3"/>
          <w:w w:val="100"/>
          <w:b/>
          <w:bCs/>
        </w:rPr>
        <w:t> </w:t>
      </w:r>
      <w:hyperlink r:id="rId73">
        <w:r>
          <w:rPr>
            <w:rFonts w:ascii="Arial" w:hAnsi="Arial" w:cs="Arial" w:eastAsia="Arial"/>
            <w:sz w:val="23"/>
            <w:szCs w:val="23"/>
            <w:color w:val="01319C"/>
            <w:spacing w:val="0"/>
            <w:w w:val="104"/>
          </w:rPr>
          <w:t>www.npf.org</w:t>
        </w:r>
        <w:r>
          <w:rPr>
            <w:rFonts w:ascii="Arial" w:hAnsi="Arial" w:cs="Arial" w:eastAsia="Arial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March</w:t>
      </w:r>
      <w:r>
        <w:rPr>
          <w:rFonts w:ascii="Arial" w:hAnsi="Arial" w:cs="Arial" w:eastAsia="Arial"/>
          <w:sz w:val="20"/>
          <w:szCs w:val="20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2"/>
        </w:rPr>
        <w:t>2014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40" w:bottom="280" w:left="940" w:right="7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2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383838"/>
          <w:spacing w:val="0"/>
          <w:w w:val="100"/>
          <w:b/>
          <w:bCs/>
        </w:rPr>
        <w:t>Find</w:t>
      </w:r>
      <w:r>
        <w:rPr>
          <w:rFonts w:ascii="Arial" w:hAnsi="Arial" w:cs="Arial" w:eastAsia="Arial"/>
          <w:sz w:val="41"/>
          <w:szCs w:val="41"/>
          <w:color w:val="383838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383838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41"/>
          <w:szCs w:val="41"/>
          <w:color w:val="38383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41"/>
          <w:szCs w:val="41"/>
          <w:color w:val="383838"/>
          <w:spacing w:val="8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383838"/>
          <w:spacing w:val="0"/>
          <w:w w:val="102"/>
          <w:b/>
          <w:bCs/>
        </w:rPr>
        <w:t>Resources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35" w:right="670" w:firstLine="1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material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you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need</w:t>
      </w:r>
      <w:r>
        <w:rPr>
          <w:rFonts w:ascii="Arial" w:hAnsi="Arial" w:cs="Arial" w:eastAsia="Arial"/>
          <w:sz w:val="13"/>
          <w:szCs w:val="13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mee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your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members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'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needs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keep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your</w:t>
      </w:r>
      <w:r>
        <w:rPr>
          <w:rFonts w:ascii="Arial" w:hAnsi="Arial" w:cs="Arial" w:eastAsia="Arial"/>
          <w:sz w:val="13"/>
          <w:szCs w:val="13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Custome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Council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®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(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PCC®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activitie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programs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running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smoothl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08"/>
        </w:rPr>
        <w:t>y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46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13D8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3D82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3D8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Updates</w:t>
      </w:r>
      <w:r>
        <w:rPr>
          <w:rFonts w:ascii="Arial" w:hAnsi="Arial" w:cs="Arial" w:eastAsia="Arial"/>
          <w:sz w:val="18"/>
          <w:szCs w:val="18"/>
          <w:color w:val="013D8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51515"/>
          <w:spacing w:val="0"/>
          <w:w w:val="65"/>
          <w:b/>
          <w:bCs/>
        </w:rPr>
        <w:t>I</w:t>
      </w:r>
      <w:r>
        <w:rPr>
          <w:rFonts w:ascii="Arial" w:hAnsi="Arial" w:cs="Arial" w:eastAsia="Arial"/>
          <w:sz w:val="25"/>
          <w:szCs w:val="25"/>
          <w:color w:val="151515"/>
          <w:spacing w:val="5"/>
          <w:w w:val="6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Resource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3D82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3D8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8"/>
          <w:szCs w:val="18"/>
          <w:color w:val="013D8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51515"/>
          <w:spacing w:val="0"/>
          <w:w w:val="52"/>
          <w:b/>
          <w:bCs/>
        </w:rPr>
        <w:t>I</w:t>
      </w:r>
      <w:r>
        <w:rPr>
          <w:rFonts w:ascii="Arial" w:hAnsi="Arial" w:cs="Arial" w:eastAsia="Arial"/>
          <w:sz w:val="25"/>
          <w:szCs w:val="25"/>
          <w:color w:val="151515"/>
          <w:spacing w:val="18"/>
          <w:w w:val="5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Tool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13D8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3D82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3D8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Systems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13D82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3D82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3D8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Updates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4"/>
          <w:szCs w:val="14"/>
          <w:color w:val="013D8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Inside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Industr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4"/>
          <w:szCs w:val="14"/>
          <w:color w:val="013D8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1F5693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84" w:lineRule="auto"/>
        <w:ind w:left="135" w:right="375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Insider®</w:t>
      </w:r>
      <w:r>
        <w:rPr>
          <w:rFonts w:ascii="Arial" w:hAnsi="Arial" w:cs="Arial" w:eastAsia="Arial"/>
          <w:sz w:val="13"/>
          <w:szCs w:val="13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your</w:t>
      </w:r>
      <w:r>
        <w:rPr>
          <w:rFonts w:ascii="Arial" w:hAnsi="Arial" w:cs="Arial" w:eastAsia="Arial"/>
          <w:sz w:val="13"/>
          <w:szCs w:val="13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source</w:t>
      </w:r>
      <w:r>
        <w:rPr>
          <w:rFonts w:ascii="Arial" w:hAnsi="Arial" w:cs="Arial" w:eastAsia="Arial"/>
          <w:sz w:val="13"/>
          <w:szCs w:val="13"/>
          <w:color w:val="494949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news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abou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0"/>
          <w:w w:val="111"/>
        </w:rPr>
        <w:t>U</w:t>
      </w:r>
      <w:r>
        <w:rPr>
          <w:rFonts w:ascii="Arial" w:hAnsi="Arial" w:cs="Arial" w:eastAsia="Arial"/>
          <w:sz w:val="13"/>
          <w:szCs w:val="13"/>
          <w:color w:val="777777"/>
          <w:spacing w:val="6"/>
          <w:w w:val="220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S.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Service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0"/>
        </w:rPr>
        <w:t>®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95959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Custome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Council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(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PCC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activities,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issues</w:t>
      </w:r>
      <w:r>
        <w:rPr>
          <w:rFonts w:ascii="Arial" w:hAnsi="Arial" w:cs="Arial" w:eastAsia="Arial"/>
          <w:sz w:val="13"/>
          <w:szCs w:val="13"/>
          <w:color w:val="383838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that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affect</w:t>
      </w:r>
      <w:r>
        <w:rPr>
          <w:rFonts w:ascii="Arial" w:hAnsi="Arial" w:cs="Arial" w:eastAsia="Arial"/>
          <w:sz w:val="13"/>
          <w:szCs w:val="13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mailing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industr</w:t>
      </w:r>
      <w:r>
        <w:rPr>
          <w:rFonts w:ascii="Arial" w:hAnsi="Arial" w:cs="Arial" w:eastAsia="Arial"/>
          <w:sz w:val="13"/>
          <w:szCs w:val="13"/>
          <w:color w:val="494949"/>
          <w:spacing w:val="6"/>
          <w:w w:val="106"/>
        </w:rPr>
        <w:t>y</w:t>
      </w:r>
      <w:r>
        <w:rPr>
          <w:rFonts w:ascii="Arial" w:hAnsi="Arial" w:cs="Arial" w:eastAsia="Arial"/>
          <w:sz w:val="13"/>
          <w:szCs w:val="13"/>
          <w:color w:val="777777"/>
          <w:spacing w:val="0"/>
          <w:w w:val="146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8" w:lineRule="exact"/>
        <w:ind w:left="13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Registe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toda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4"/>
          <w:szCs w:val="14"/>
          <w:color w:val="013D8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color w:val="013D8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PC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Inside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a-newslette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5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14"/>
          <w:szCs w:val="14"/>
          <w:color w:val="013D82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3D82"/>
          <w:spacing w:val="0"/>
          <w:w w:val="77"/>
          <w:b/>
          <w:bCs/>
        </w:rPr>
        <w:t>&amp;</w:t>
      </w:r>
      <w:r>
        <w:rPr>
          <w:rFonts w:ascii="Times New Roman" w:hAnsi="Times New Roman" w:cs="Times New Roman" w:eastAsia="Times New Roman"/>
          <w:sz w:val="15"/>
          <w:szCs w:val="15"/>
          <w:color w:val="013D82"/>
          <w:spacing w:val="15"/>
          <w:w w:val="77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Premie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013D8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Account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013D82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013D82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3D82"/>
          <w:spacing w:val="0"/>
          <w:w w:val="77"/>
          <w:b/>
          <w:bCs/>
        </w:rPr>
        <w:t>&amp;</w:t>
      </w:r>
      <w:r>
        <w:rPr>
          <w:rFonts w:ascii="Times New Roman" w:hAnsi="Times New Roman" w:cs="Times New Roman" w:eastAsia="Times New Roman"/>
          <w:sz w:val="15"/>
          <w:szCs w:val="15"/>
          <w:color w:val="013D82"/>
          <w:spacing w:val="11"/>
          <w:w w:val="77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3" w:after="0" w:line="240" w:lineRule="auto"/>
        <w:ind w:left="13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Kee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up</w:t>
      </w:r>
      <w:r>
        <w:rPr>
          <w:rFonts w:ascii="Arial" w:hAnsi="Arial" w:cs="Arial" w:eastAsia="Arial"/>
          <w:sz w:val="13"/>
          <w:szCs w:val="13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wit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h</w:t>
      </w:r>
      <w:r>
        <w:rPr>
          <w:rFonts w:ascii="Arial" w:hAnsi="Arial" w:cs="Arial" w:eastAsia="Arial"/>
          <w:sz w:val="13"/>
          <w:szCs w:val="13"/>
          <w:color w:val="38383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important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mailer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news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bulletins,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well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othe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usefu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resource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6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21"/>
          <w:b/>
          <w:bCs/>
        </w:rPr>
        <w:t>NPF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21"/>
          <w:b/>
          <w:bCs/>
        </w:rPr>
        <w:t>-</w:t>
      </w:r>
      <w:r>
        <w:rPr>
          <w:rFonts w:ascii="Arial" w:hAnsi="Arial" w:cs="Arial" w:eastAsia="Arial"/>
          <w:sz w:val="14"/>
          <w:szCs w:val="14"/>
          <w:color w:val="013D82"/>
          <w:spacing w:val="-15"/>
          <w:w w:val="121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14"/>
          <w:szCs w:val="14"/>
          <w:color w:val="013D8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Foru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84" w:lineRule="auto"/>
        <w:ind w:left="130" w:right="74" w:firstLine="-1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Forum'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goal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494949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prov</w:t>
      </w:r>
      <w:r>
        <w:rPr>
          <w:rFonts w:ascii="Arial" w:hAnsi="Arial" w:cs="Arial" w:eastAsia="Arial"/>
          <w:sz w:val="13"/>
          <w:szCs w:val="13"/>
          <w:color w:val="595959"/>
          <w:spacing w:val="-15"/>
          <w:w w:val="167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0"/>
        </w:rPr>
        <w:t>de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educatio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business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mailers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6"/>
        </w:rPr>
        <w:t>communication/feedbac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6"/>
        </w:rPr>
        <w:t>k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106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betwee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USPS®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95959"/>
          <w:spacing w:val="-7"/>
          <w:w w:val="111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bus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00"/>
        </w:rPr>
        <w:t>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ess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customer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more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responsive</w:t>
      </w:r>
      <w:r>
        <w:rPr>
          <w:rFonts w:ascii="Arial" w:hAnsi="Arial" w:cs="Arial" w:eastAsia="Arial"/>
          <w:sz w:val="13"/>
          <w:szCs w:val="13"/>
          <w:color w:val="383838"/>
          <w:spacing w:val="-7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efficient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</w:t>
      </w:r>
      <w:r>
        <w:rPr>
          <w:rFonts w:ascii="Arial" w:hAnsi="Arial" w:cs="Arial" w:eastAsia="Arial"/>
          <w:sz w:val="13"/>
          <w:szCs w:val="13"/>
          <w:color w:val="383838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communication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system.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Postal</w:t>
      </w:r>
      <w:r>
        <w:rPr>
          <w:rFonts w:ascii="Arial" w:hAnsi="Arial" w:cs="Arial" w:eastAsia="Arial"/>
          <w:sz w:val="14"/>
          <w:szCs w:val="14"/>
          <w:color w:val="013D82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Bulletin</w:t>
      </w:r>
      <w:r>
        <w:rPr>
          <w:rFonts w:ascii="Arial" w:hAnsi="Arial" w:cs="Arial" w:eastAsia="Arial"/>
          <w:sz w:val="14"/>
          <w:szCs w:val="14"/>
          <w:color w:val="013D8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1F5693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40" w:lineRule="auto"/>
        <w:ind w:left="11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Bulleti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3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serves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officia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source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update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Servic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policies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procedure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8"/>
        </w:rPr>
        <w:t>s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83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USPS</w:t>
      </w:r>
      <w:r>
        <w:rPr>
          <w:rFonts w:ascii="Arial" w:hAnsi="Arial" w:cs="Arial" w:eastAsia="Arial"/>
          <w:sz w:val="14"/>
          <w:szCs w:val="14"/>
          <w:color w:val="013D8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013D8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83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12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Get</w:t>
      </w:r>
      <w:r>
        <w:rPr>
          <w:rFonts w:ascii="Arial" w:hAnsi="Arial" w:cs="Arial" w:eastAsia="Arial"/>
          <w:sz w:val="13"/>
          <w:szCs w:val="13"/>
          <w:color w:val="494949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latest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news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informatio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-7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abou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our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organizatio</w:t>
      </w:r>
      <w:r>
        <w:rPr>
          <w:rFonts w:ascii="Arial" w:hAnsi="Arial" w:cs="Arial" w:eastAsia="Arial"/>
          <w:sz w:val="13"/>
          <w:szCs w:val="13"/>
          <w:color w:val="383838"/>
          <w:spacing w:val="-3"/>
          <w:w w:val="109"/>
        </w:rPr>
        <w:t>n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38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USPS</w:t>
      </w:r>
      <w:r>
        <w:rPr>
          <w:rFonts w:ascii="Arial" w:hAnsi="Arial" w:cs="Arial" w:eastAsia="Arial"/>
          <w:sz w:val="14"/>
          <w:szCs w:val="14"/>
          <w:color w:val="013D8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Servic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Alert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013D8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1F5693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84" w:lineRule="auto"/>
        <w:ind w:left="121" w:right="30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Consumers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small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businesses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commercial</w:t>
      </w:r>
      <w:r>
        <w:rPr>
          <w:rFonts w:ascii="Arial" w:hAnsi="Arial" w:cs="Arial" w:eastAsia="Arial"/>
          <w:sz w:val="13"/>
          <w:szCs w:val="13"/>
          <w:color w:val="383838"/>
          <w:spacing w:val="-4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mailers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can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informatio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abou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facilit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service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disruption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due</w:t>
      </w:r>
      <w:r>
        <w:rPr>
          <w:rFonts w:ascii="Arial" w:hAnsi="Arial" w:cs="Arial" w:eastAsia="Arial"/>
          <w:sz w:val="13"/>
          <w:szCs w:val="13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weather-relate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6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5"/>
        </w:rPr>
        <w:t>other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5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natura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disasters.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Resource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13D8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3D82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3D8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13D82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Rapid</w:t>
      </w:r>
      <w:r>
        <w:rPr>
          <w:rFonts w:ascii="Arial" w:hAnsi="Arial" w:cs="Arial" w:eastAsia="Arial"/>
          <w:sz w:val="14"/>
          <w:szCs w:val="14"/>
          <w:color w:val="013D8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Bulletin</w:t>
      </w:r>
      <w:r>
        <w:rPr>
          <w:rFonts w:ascii="Arial" w:hAnsi="Arial" w:cs="Arial" w:eastAsia="Arial"/>
          <w:sz w:val="14"/>
          <w:szCs w:val="14"/>
          <w:color w:val="013D8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Board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Syste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color w:val="013D8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RIBBS®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4"/>
          <w:szCs w:val="14"/>
          <w:color w:val="013D8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1F5693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84" w:lineRule="auto"/>
        <w:ind w:left="116" w:right="250" w:firstLine="-5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syste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383838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provides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up-to-dat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informatio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on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</w:t>
      </w:r>
      <w:r>
        <w:rPr>
          <w:rFonts w:ascii="Arial" w:hAnsi="Arial" w:cs="Arial" w:eastAsia="Arial"/>
          <w:sz w:val="13"/>
          <w:szCs w:val="13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restoratio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programs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impacte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delivery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areas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latest</w:t>
      </w:r>
      <w:r>
        <w:rPr>
          <w:rFonts w:ascii="Arial" w:hAnsi="Arial" w:cs="Arial" w:eastAsia="Arial"/>
          <w:sz w:val="13"/>
          <w:szCs w:val="13"/>
          <w:color w:val="494949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on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mailer</w:t>
      </w:r>
      <w:r>
        <w:rPr>
          <w:rFonts w:ascii="Arial" w:hAnsi="Arial" w:cs="Arial" w:eastAsia="Arial"/>
          <w:sz w:val="13"/>
          <w:szCs w:val="13"/>
          <w:color w:val="383838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news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38383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5"/>
        </w:rPr>
        <w:t>well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5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helpfu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links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locators,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</w:rPr>
        <w:t>calculators.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Get</w:t>
      </w:r>
      <w:r>
        <w:rPr>
          <w:rFonts w:ascii="Arial" w:hAnsi="Arial" w:cs="Arial" w:eastAsia="Arial"/>
          <w:sz w:val="13"/>
          <w:szCs w:val="13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more</w:t>
      </w:r>
      <w:r>
        <w:rPr>
          <w:rFonts w:ascii="Arial" w:hAnsi="Arial" w:cs="Arial" w:eastAsia="Arial"/>
          <w:sz w:val="13"/>
          <w:szCs w:val="13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informatio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on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followin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USPS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topic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08"/>
        </w:rPr>
        <w:t>s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36"/>
        </w:rPr>
        <w:t>.</w:t>
      </w:r>
      <w:r>
        <w:rPr>
          <w:rFonts w:ascii="Arial" w:hAnsi="Arial" w:cs="Arial" w:eastAsia="Arial"/>
          <w:sz w:val="13"/>
          <w:szCs w:val="13"/>
          <w:color w:val="595959"/>
          <w:spacing w:val="-17"/>
          <w:w w:val="136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46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Addres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Quality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Busines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Forms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80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Centralize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-2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Account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Processin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-2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Syste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(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CAPS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5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38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Domesti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Mail</w:t>
      </w:r>
      <w:r>
        <w:rPr>
          <w:rFonts w:ascii="Arial" w:hAnsi="Arial" w:cs="Arial" w:eastAsia="Arial"/>
          <w:sz w:val="13"/>
          <w:szCs w:val="13"/>
          <w:color w:val="383838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Manual</w:t>
      </w:r>
      <w:r>
        <w:rPr>
          <w:rFonts w:ascii="Arial" w:hAnsi="Arial" w:cs="Arial" w:eastAsia="Arial"/>
          <w:sz w:val="13"/>
          <w:szCs w:val="13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(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DMM®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MaiiPro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Nationa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Custome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Council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(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PCC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Website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Networ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k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Distributio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-2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Cente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(NDC)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</w:rPr>
        <w:t>Insider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Periodical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color w:val="383838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Publications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Pric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Tables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5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Bulletin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Posta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Explorer®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Quic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k</w:t>
      </w:r>
      <w:r>
        <w:rPr>
          <w:rFonts w:ascii="Arial" w:hAnsi="Arial" w:cs="Arial" w:eastAsia="Arial"/>
          <w:sz w:val="13"/>
          <w:szCs w:val="13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Servic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Guides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0" w:after="0" w:line="240" w:lineRule="auto"/>
        <w:ind w:left="475" w:right="-20"/>
        <w:jc w:val="left"/>
        <w:tabs>
          <w:tab w:pos="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83838"/>
          <w:spacing w:val="0"/>
          <w:w w:val="223"/>
        </w:rPr>
        <w:t>•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Shippin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</w:rPr>
        <w:t>Supplies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3D82"/>
          <w:spacing w:val="8"/>
          <w:w w:val="93"/>
          <w:b/>
          <w:bCs/>
        </w:rPr>
        <w:t>V</w:t>
      </w:r>
      <w:r>
        <w:rPr>
          <w:rFonts w:ascii="Arial" w:hAnsi="Arial" w:cs="Arial" w:eastAsia="Arial"/>
          <w:sz w:val="14"/>
          <w:szCs w:val="14"/>
          <w:color w:val="494949"/>
          <w:spacing w:val="2"/>
          <w:w w:val="93"/>
          <w:b/>
          <w:bCs/>
        </w:rPr>
        <w:t>i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93"/>
          <w:b/>
          <w:bCs/>
        </w:rPr>
        <w:t>si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93"/>
          <w:b/>
          <w:bCs/>
        </w:rPr>
        <w:t>t</w:t>
      </w:r>
      <w:r>
        <w:rPr>
          <w:rFonts w:ascii="Arial" w:hAnsi="Arial" w:cs="Arial" w:eastAsia="Arial"/>
          <w:sz w:val="14"/>
          <w:szCs w:val="14"/>
          <w:color w:val="013D82"/>
          <w:spacing w:val="5"/>
          <w:w w:val="93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5"/>
          <w:w w:val="90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213449"/>
          <w:spacing w:val="-12"/>
          <w:w w:val="140"/>
          <w:b/>
          <w:bCs/>
        </w:rPr>
        <w:t>I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1"/>
          <w:b/>
          <w:bCs/>
        </w:rPr>
        <w:t>BB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013D8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color w:val="3B5462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14"/>
          <w:szCs w:val="14"/>
          <w:color w:val="013D8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inde</w:t>
      </w:r>
      <w:r>
        <w:rPr>
          <w:rFonts w:ascii="Arial" w:hAnsi="Arial" w:cs="Arial" w:eastAsia="Arial"/>
          <w:sz w:val="14"/>
          <w:szCs w:val="14"/>
          <w:color w:val="013D8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14"/>
          <w:szCs w:val="14"/>
          <w:color w:val="013D8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1F5693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320" w:right="132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F5D97"/>
          <w:spacing w:val="0"/>
          <w:w w:val="116"/>
        </w:rPr>
        <w:t>MTAC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16"/>
        </w:rPr>
        <w:t>-</w:t>
      </w:r>
      <w:r>
        <w:rPr>
          <w:rFonts w:ascii="Arial" w:hAnsi="Arial" w:cs="Arial" w:eastAsia="Arial"/>
          <w:sz w:val="14"/>
          <w:szCs w:val="14"/>
          <w:color w:val="1F5D97"/>
          <w:spacing w:val="-20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'</w:t>
      </w:r>
      <w:r>
        <w:rPr>
          <w:rFonts w:ascii="Arial" w:hAnsi="Arial" w:cs="Arial" w:eastAsia="Arial"/>
          <w:sz w:val="14"/>
          <w:szCs w:val="14"/>
          <w:color w:val="1F5D97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Technica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1F5D97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Advisor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Committe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5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63" w:lineRule="auto"/>
        <w:ind w:left="136" w:right="769" w:firstLine="-1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'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Technica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Advisor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Committe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MTAC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venue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sharing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technica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informatio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receive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thei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advice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recommendation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matter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concerning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mail-relate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product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9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99"/>
        </w:rPr>
        <w:t>s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69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DMM</w:t>
      </w:r>
      <w:r>
        <w:rPr>
          <w:rFonts w:ascii="Arial" w:hAnsi="Arial" w:cs="Arial" w:eastAsia="Arial"/>
          <w:sz w:val="14"/>
          <w:szCs w:val="14"/>
          <w:color w:val="014487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2"/>
        </w:rPr>
        <w:t>Ad</w:t>
      </w:r>
      <w:r>
        <w:rPr>
          <w:rFonts w:ascii="Arial" w:hAnsi="Arial" w:cs="Arial" w:eastAsia="Arial"/>
          <w:sz w:val="14"/>
          <w:szCs w:val="14"/>
          <w:color w:val="014487"/>
          <w:spacing w:val="3"/>
          <w:w w:val="103"/>
        </w:rPr>
        <w:t>v</w:t>
      </w:r>
      <w:r>
        <w:rPr>
          <w:rFonts w:ascii="Arial" w:hAnsi="Arial" w:cs="Arial" w:eastAsia="Arial"/>
          <w:sz w:val="14"/>
          <w:szCs w:val="14"/>
          <w:color w:val="1F5D97"/>
          <w:spacing w:val="-10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9"/>
        </w:rPr>
        <w:t>sory</w:t>
      </w:r>
      <w:r>
        <w:rPr>
          <w:rFonts w:ascii="Arial" w:hAnsi="Arial" w:cs="Arial" w:eastAsia="Arial"/>
          <w:sz w:val="14"/>
          <w:szCs w:val="14"/>
          <w:color w:val="014487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auto"/>
        <w:ind w:left="1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Domesti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Manual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provides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mailing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standard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Unite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Posta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Fin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014487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Are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014487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Focu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Group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63" w:lineRule="auto"/>
        <w:ind w:left="131" w:right="141" w:firstLine="-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Posta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Service®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support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forum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mee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members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Firs</w:t>
      </w:r>
      <w:r>
        <w:rPr>
          <w:rFonts w:ascii="Arial" w:hAnsi="Arial" w:cs="Arial" w:eastAsia="Arial"/>
          <w:sz w:val="14"/>
          <w:szCs w:val="14"/>
          <w:color w:val="3D3D3D"/>
          <w:spacing w:val="4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5E5E5E"/>
          <w:spacing w:val="4"/>
          <w:w w:val="100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Class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Mail®,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Periodicals,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Standar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®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industrie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discuss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1"/>
        </w:rPr>
        <w:t>find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1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solution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issues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share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informatio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6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ideas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provide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opportunitie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work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industr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posta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management.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Al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014487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Form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014487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9"/>
        </w:rPr>
        <w:t>Publication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9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1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5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40" w:lineRule="auto"/>
        <w:ind w:left="1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Ever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publicatio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offe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can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foun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here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.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Menu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item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make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easy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publication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you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need.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1F5D97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11"/>
        </w:rPr>
        <w:t>Distributio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11"/>
        </w:rPr>
        <w:t>n</w:t>
      </w:r>
      <w:r>
        <w:rPr>
          <w:rFonts w:ascii="Arial" w:hAnsi="Arial" w:cs="Arial" w:eastAsia="Arial"/>
          <w:sz w:val="14"/>
          <w:szCs w:val="14"/>
          <w:color w:val="1F5D97"/>
          <w:spacing w:val="-9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Center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1F5D97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(NDCs)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42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6" w:lineRule="auto"/>
        <w:ind w:left="122" w:right="100" w:firstLine="1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Formerl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known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Center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(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BMCs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BM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has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been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engineered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new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syste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Distributio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Center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(NDCs)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consolidate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processing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originatin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g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fewe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site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increase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operationa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efficiency,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decrease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costs,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maintai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excellent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while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expanding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suliace</w:t>
      </w:r>
      <w:r>
        <w:rPr>
          <w:rFonts w:ascii="Arial" w:hAnsi="Arial" w:cs="Arial" w:eastAsia="Arial"/>
          <w:sz w:val="14"/>
          <w:szCs w:val="14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transportatio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reach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more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products.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change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our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BMC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interna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change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doesn't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affect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general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public.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8"/>
        </w:rPr>
        <w:t>Intelligent</w:t>
      </w:r>
      <w:r>
        <w:rPr>
          <w:rFonts w:ascii="Arial" w:hAnsi="Arial" w:cs="Arial" w:eastAsia="Arial"/>
          <w:sz w:val="14"/>
          <w:szCs w:val="14"/>
          <w:color w:val="014487"/>
          <w:spacing w:val="-2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®</w:t>
      </w:r>
      <w:r>
        <w:rPr>
          <w:rFonts w:ascii="Arial" w:hAnsi="Arial" w:cs="Arial" w:eastAsia="Arial"/>
          <w:sz w:val="14"/>
          <w:szCs w:val="14"/>
          <w:color w:val="014487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35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6" w:lineRule="auto"/>
        <w:ind w:left="122" w:right="142" w:firstLine="1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Intelligent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product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use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machine-readable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codes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such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barcodes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uniquely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identif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Large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can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follo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progress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thei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throug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many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stage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processing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all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way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deliver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98"/>
        </w:rPr>
        <w:t>y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35"/>
        </w:rPr>
        <w:t>.</w:t>
      </w:r>
      <w:r>
        <w:rPr>
          <w:rFonts w:ascii="Arial" w:hAnsi="Arial" w:cs="Arial" w:eastAsia="Arial"/>
          <w:sz w:val="14"/>
          <w:szCs w:val="14"/>
          <w:color w:val="9C9C9C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helps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businesses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bette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manage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thei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resources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expense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203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4487"/>
          <w:spacing w:val="0"/>
          <w:w w:val="100"/>
          <w:b/>
          <w:bCs/>
        </w:rPr>
        <w:t>Tool</w:t>
      </w:r>
      <w:r>
        <w:rPr>
          <w:rFonts w:ascii="Arial" w:hAnsi="Arial" w:cs="Arial" w:eastAsia="Arial"/>
          <w:sz w:val="17"/>
          <w:szCs w:val="17"/>
          <w:color w:val="014487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14487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4487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7"/>
          <w:szCs w:val="17"/>
          <w:color w:val="014487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4487"/>
          <w:spacing w:val="0"/>
          <w:w w:val="103"/>
          <w:b/>
          <w:bCs/>
        </w:rPr>
        <w:t>Systems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16"/>
        </w:rPr>
        <w:t>BMEU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16"/>
        </w:rPr>
        <w:t>-</w:t>
      </w:r>
      <w:r>
        <w:rPr>
          <w:rFonts w:ascii="Arial" w:hAnsi="Arial" w:cs="Arial" w:eastAsia="Arial"/>
          <w:sz w:val="14"/>
          <w:szCs w:val="14"/>
          <w:color w:val="014487"/>
          <w:spacing w:val="-19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3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014487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Entr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014487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Uni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014487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42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9" w:lineRule="auto"/>
        <w:ind w:left="117" w:right="159" w:firstLine="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Entr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Uni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BMEU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USPS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facilit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processes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bulk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submi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below</w:t>
      </w:r>
      <w:r>
        <w:rPr>
          <w:rFonts w:ascii="Arial" w:hAnsi="Arial" w:cs="Arial" w:eastAsia="Arial"/>
          <w:sz w:val="14"/>
          <w:szCs w:val="14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retai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prices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7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BME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98"/>
        </w:rPr>
        <w:t>U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35"/>
        </w:rPr>
        <w:t>.</w:t>
      </w:r>
      <w:r>
        <w:rPr>
          <w:rFonts w:ascii="Arial" w:hAnsi="Arial" w:cs="Arial" w:eastAsia="Arial"/>
          <w:sz w:val="14"/>
          <w:szCs w:val="14"/>
          <w:color w:val="898989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BME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acceptanc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employees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are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responsible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verifyin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g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ensure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mailings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are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prepared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rnail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price</w:t>
      </w:r>
      <w:r>
        <w:rPr>
          <w:rFonts w:ascii="Arial" w:hAnsi="Arial" w:cs="Arial" w:eastAsia="Arial"/>
          <w:sz w:val="14"/>
          <w:szCs w:val="14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standard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revenue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collecte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timel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fashion.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21"/>
        </w:rPr>
        <w:t>BSN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21"/>
        </w:rPr>
        <w:t>-</w:t>
      </w:r>
      <w:r>
        <w:rPr>
          <w:rFonts w:ascii="Arial" w:hAnsi="Arial" w:cs="Arial" w:eastAsia="Arial"/>
          <w:sz w:val="14"/>
          <w:szCs w:val="14"/>
          <w:color w:val="014487"/>
          <w:spacing w:val="-17"/>
          <w:w w:val="121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3"/>
        </w:rPr>
        <w:t>Ser</w:t>
      </w:r>
      <w:r>
        <w:rPr>
          <w:rFonts w:ascii="Arial" w:hAnsi="Arial" w:cs="Arial" w:eastAsia="Arial"/>
          <w:sz w:val="14"/>
          <w:szCs w:val="14"/>
          <w:color w:val="014487"/>
          <w:spacing w:val="-1"/>
          <w:w w:val="104"/>
        </w:rPr>
        <w:t>v</w:t>
      </w:r>
      <w:r>
        <w:rPr>
          <w:rFonts w:ascii="Arial" w:hAnsi="Arial" w:cs="Arial" w:eastAsia="Arial"/>
          <w:sz w:val="14"/>
          <w:szCs w:val="14"/>
          <w:color w:val="1F5D97"/>
          <w:spacing w:val="-6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5"/>
        </w:rPr>
        <w:t>ce</w:t>
      </w:r>
      <w:r>
        <w:rPr>
          <w:rFonts w:ascii="Arial" w:hAnsi="Arial" w:cs="Arial" w:eastAsia="Arial"/>
          <w:sz w:val="14"/>
          <w:szCs w:val="14"/>
          <w:color w:val="014487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014487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69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56" w:lineRule="auto"/>
        <w:ind w:left="122" w:right="401" w:firstLine="-5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BSN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nationwid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dedicate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providing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suppor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business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9"/>
        </w:rPr>
        <w:t>customer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9C9C9C"/>
          <w:spacing w:val="2"/>
          <w:w w:val="203"/>
        </w:rPr>
        <w:t>.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2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3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assists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major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resolutio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issues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informatio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requests,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address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validatio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assistanc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relate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Carrier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Picku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Picku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Demand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BS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eServic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14487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5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40" w:lineRule="auto"/>
        <w:ind w:left="1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Busines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Networ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eServic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state-of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the-art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program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allows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customer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creat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monito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request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online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24</w:t>
      </w:r>
      <w:r>
        <w:rPr>
          <w:rFonts w:ascii="Arial" w:hAnsi="Arial" w:cs="Arial" w:eastAsia="Arial"/>
          <w:sz w:val="14"/>
          <w:szCs w:val="14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hours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day,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40" w:lineRule="auto"/>
        <w:ind w:left="11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7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days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week.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Verif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014487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014487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Transport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You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014487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014487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69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auto"/>
        <w:ind w:left="11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Verif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important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dat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ge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your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moving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convenien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USPS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applications.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MD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1F5D97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88"/>
        </w:rPr>
        <w:t>-</w:t>
      </w:r>
      <w:r>
        <w:rPr>
          <w:rFonts w:ascii="Arial" w:hAnsi="Arial" w:cs="Arial" w:eastAsia="Arial"/>
          <w:sz w:val="14"/>
          <w:szCs w:val="14"/>
          <w:color w:val="1F5D97"/>
          <w:spacing w:val="-48"/>
          <w:w w:val="188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Mai</w:t>
      </w:r>
      <w:r>
        <w:rPr>
          <w:rFonts w:ascii="Arial" w:hAnsi="Arial" w:cs="Arial" w:eastAsia="Arial"/>
          <w:sz w:val="14"/>
          <w:szCs w:val="14"/>
          <w:color w:val="1F5D97"/>
          <w:spacing w:val="-1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piece</w:t>
      </w:r>
      <w:r>
        <w:rPr>
          <w:rFonts w:ascii="Arial" w:hAnsi="Arial" w:cs="Arial" w:eastAsia="Arial"/>
          <w:sz w:val="14"/>
          <w:szCs w:val="14"/>
          <w:color w:val="1F5D97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Design</w:t>
      </w:r>
      <w:r>
        <w:rPr>
          <w:rFonts w:ascii="Arial" w:hAnsi="Arial" w:cs="Arial" w:eastAsia="Arial"/>
          <w:sz w:val="14"/>
          <w:szCs w:val="14"/>
          <w:color w:val="1F5D97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Analyst</w:t>
      </w:r>
      <w:r>
        <w:rPr>
          <w:rFonts w:ascii="Arial" w:hAnsi="Arial" w:cs="Arial" w:eastAsia="Arial"/>
          <w:sz w:val="14"/>
          <w:szCs w:val="14"/>
          <w:color w:val="1F5D97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Support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Cente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F5D97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370A5"/>
          <w:spacing w:val="0"/>
          <w:w w:val="35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6" w:lineRule="auto"/>
        <w:ind w:left="112" w:right="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Mailpiece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Design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Analyst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MDA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Support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Cente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centralize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agency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route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piece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Design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request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fro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customer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MDA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who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have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specialized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industr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expertise,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providing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such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informatio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abou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Intelligent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Mail®,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mailpiece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analysis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review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hand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held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templates.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Servic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14487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1F5D97"/>
          <w:spacing w:val="3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andards</w:t>
      </w:r>
      <w:r>
        <w:rPr>
          <w:rFonts w:ascii="Arial" w:hAnsi="Arial" w:cs="Arial" w:eastAsia="Arial"/>
          <w:sz w:val="14"/>
          <w:szCs w:val="14"/>
          <w:color w:val="014487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370A5"/>
          <w:spacing w:val="0"/>
          <w:w w:val="169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Commitment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applicatio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provides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standard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mailing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based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entere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82"/>
        </w:rPr>
        <w:t>ZfPT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82"/>
        </w:rPr>
        <w:t>M</w:t>
      </w:r>
      <w:r>
        <w:rPr>
          <w:rFonts w:ascii="Arial" w:hAnsi="Arial" w:cs="Arial" w:eastAsia="Arial"/>
          <w:sz w:val="14"/>
          <w:szCs w:val="14"/>
          <w:color w:val="3D3D3D"/>
          <w:spacing w:val="16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criteria.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w w:val="107"/>
        </w:rPr>
        <w:t>electro</w:t>
      </w:r>
      <w:r>
        <w:rPr>
          <w:rFonts w:ascii="Arial" w:hAnsi="Arial" w:cs="Arial" w:eastAsia="Arial"/>
          <w:sz w:val="14"/>
          <w:szCs w:val="14"/>
          <w:color w:val="014487"/>
          <w:spacing w:val="-1"/>
          <w:w w:val="108"/>
        </w:rPr>
        <w:t>n</w:t>
      </w:r>
      <w:r>
        <w:rPr>
          <w:rFonts w:ascii="Arial" w:hAnsi="Arial" w:cs="Arial" w:eastAsia="Arial"/>
          <w:sz w:val="14"/>
          <w:szCs w:val="14"/>
          <w:color w:val="1F5D97"/>
          <w:spacing w:val="-6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6"/>
        </w:rPr>
        <w:t>c</w:t>
      </w:r>
      <w:r>
        <w:rPr>
          <w:rFonts w:ascii="Arial" w:hAnsi="Arial" w:cs="Arial" w:eastAsia="Arial"/>
          <w:sz w:val="14"/>
          <w:szCs w:val="14"/>
          <w:color w:val="014487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014487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6"/>
        </w:rPr>
        <w:t>Improvement</w:t>
      </w:r>
      <w:r>
        <w:rPr>
          <w:rFonts w:ascii="Arial" w:hAnsi="Arial" w:cs="Arial" w:eastAsia="Arial"/>
          <w:sz w:val="14"/>
          <w:szCs w:val="14"/>
          <w:color w:val="014487"/>
          <w:spacing w:val="-1"/>
          <w:w w:val="106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6"/>
        </w:rPr>
        <w:t>Repor</w:t>
      </w:r>
      <w:r>
        <w:rPr>
          <w:rFonts w:ascii="Arial" w:hAnsi="Arial" w:cs="Arial" w:eastAsia="Arial"/>
          <w:sz w:val="14"/>
          <w:szCs w:val="14"/>
          <w:color w:val="014487"/>
          <w:spacing w:val="-1"/>
          <w:w w:val="105"/>
        </w:rPr>
        <w:t>t</w:t>
      </w:r>
      <w:r>
        <w:rPr>
          <w:rFonts w:ascii="Arial" w:hAnsi="Arial" w:cs="Arial" w:eastAsia="Arial"/>
          <w:sz w:val="14"/>
          <w:szCs w:val="14"/>
          <w:color w:val="1F5D97"/>
          <w:spacing w:val="-5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8"/>
        </w:rPr>
        <w:t>ng</w:t>
      </w:r>
      <w:r>
        <w:rPr>
          <w:rFonts w:ascii="Arial" w:hAnsi="Arial" w:cs="Arial" w:eastAsia="Arial"/>
          <w:sz w:val="14"/>
          <w:szCs w:val="14"/>
          <w:color w:val="014487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eMIR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014487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throug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14487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  <w:i/>
        </w:rPr>
        <w:t>P</w:t>
      </w:r>
      <w:r>
        <w:rPr>
          <w:rFonts w:ascii="Arial" w:hAnsi="Arial" w:cs="Arial" w:eastAsia="Arial"/>
          <w:sz w:val="14"/>
          <w:szCs w:val="14"/>
          <w:color w:val="014487"/>
          <w:spacing w:val="-6"/>
          <w:w w:val="100"/>
          <w:i/>
        </w:rPr>
        <w:t>a</w:t>
      </w:r>
      <w:r>
        <w:rPr>
          <w:rFonts w:ascii="Arial" w:hAnsi="Arial" w:cs="Arial" w:eastAsia="Arial"/>
          <w:sz w:val="14"/>
          <w:szCs w:val="14"/>
          <w:color w:val="1F5D97"/>
          <w:spacing w:val="6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  <w:i/>
        </w:rPr>
        <w:t>ta/One!</w:t>
      </w:r>
      <w:r>
        <w:rPr>
          <w:rFonts w:ascii="Arial" w:hAnsi="Arial" w:cs="Arial" w:eastAsia="Arial"/>
          <w:sz w:val="14"/>
          <w:szCs w:val="14"/>
          <w:color w:val="014487"/>
          <w:spacing w:val="2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Syste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014487"/>
          <w:spacing w:val="3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370A5"/>
          <w:spacing w:val="0"/>
          <w:w w:val="202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auto"/>
        <w:ind w:left="11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eMI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pro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8"/>
        </w:rPr>
        <w:t>v</w:t>
      </w:r>
      <w:r>
        <w:rPr>
          <w:rFonts w:ascii="Arial" w:hAnsi="Arial" w:cs="Arial" w:eastAsia="Arial"/>
          <w:sz w:val="14"/>
          <w:szCs w:val="14"/>
          <w:color w:val="5E5E5E"/>
          <w:spacing w:val="-15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9"/>
        </w:rPr>
        <w:t>des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effectiv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process</w:t>
      </w:r>
      <w:r>
        <w:rPr>
          <w:rFonts w:ascii="Arial" w:hAnsi="Arial" w:cs="Arial" w:eastAsia="Arial"/>
          <w:sz w:val="14"/>
          <w:szCs w:val="14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notifyin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mailers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irregularitie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preparatio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presen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Posta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Service.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ePUBWATC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370A5"/>
          <w:spacing w:val="0"/>
          <w:w w:val="35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6" w:lineRule="auto"/>
        <w:ind w:left="112" w:right="282" w:firstLine="-1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ePUBWATC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syste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allows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registere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publishers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record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subscriber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complaint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single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databas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67"/>
        </w:rPr>
        <w:t>-a</w:t>
      </w:r>
      <w:r>
        <w:rPr>
          <w:rFonts w:ascii="Arial" w:hAnsi="Arial" w:cs="Arial" w:eastAsia="Arial"/>
          <w:sz w:val="14"/>
          <w:szCs w:val="14"/>
          <w:color w:val="3D3D3D"/>
          <w:spacing w:val="-34"/>
          <w:w w:val="16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centralize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source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informatio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assis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us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pinpointin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g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systemati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delivery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problems.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Facilit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Acces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14487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014487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Shipment</w:t>
      </w:r>
      <w:r>
        <w:rPr>
          <w:rFonts w:ascii="Arial" w:hAnsi="Arial" w:cs="Arial" w:eastAsia="Arial"/>
          <w:sz w:val="14"/>
          <w:szCs w:val="14"/>
          <w:color w:val="014487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Trackin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014487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FAST®</w:t>
      </w:r>
      <w:r>
        <w:rPr>
          <w:rFonts w:ascii="Arial" w:hAnsi="Arial" w:cs="Arial" w:eastAsia="Arial"/>
          <w:sz w:val="14"/>
          <w:szCs w:val="14"/>
          <w:color w:val="014487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014487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5D97"/>
          <w:spacing w:val="0"/>
          <w:w w:val="35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56" w:lineRule="auto"/>
        <w:ind w:left="107" w:right="466" w:firstLine="-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FAST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applicatio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allows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customer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schedule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drop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ship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appointment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provides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advance</w:t>
      </w:r>
      <w:r>
        <w:rPr>
          <w:rFonts w:ascii="Arial" w:hAnsi="Arial" w:cs="Arial" w:eastAsia="Arial"/>
          <w:sz w:val="14"/>
          <w:szCs w:val="14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notificatio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mailing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35"/>
        </w:rPr>
        <w:t>.</w:t>
      </w:r>
      <w:r>
        <w:rPr>
          <w:rFonts w:ascii="Arial" w:hAnsi="Arial" w:cs="Arial" w:eastAsia="Arial"/>
          <w:sz w:val="14"/>
          <w:szCs w:val="14"/>
          <w:color w:val="5E5E5E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let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USPS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better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matc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resources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wit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expecte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9"/>
        </w:rPr>
        <w:t>workloa</w:t>
      </w:r>
      <w:r>
        <w:rPr>
          <w:rFonts w:ascii="Arial" w:hAnsi="Arial" w:cs="Arial" w:eastAsia="Arial"/>
          <w:sz w:val="14"/>
          <w:szCs w:val="14"/>
          <w:color w:val="3D3D3D"/>
          <w:spacing w:val="-10"/>
          <w:w w:val="99"/>
        </w:rPr>
        <w:t>d</w:t>
      </w:r>
      <w:r>
        <w:rPr>
          <w:rFonts w:ascii="Arial" w:hAnsi="Arial" w:cs="Arial" w:eastAsia="Arial"/>
          <w:sz w:val="14"/>
          <w:szCs w:val="14"/>
          <w:color w:val="9C9C9C"/>
          <w:spacing w:val="0"/>
          <w:w w:val="169"/>
        </w:rPr>
        <w:t>.</w:t>
      </w:r>
      <w:r>
        <w:rPr>
          <w:rFonts w:ascii="Arial" w:hAnsi="Arial" w:cs="Arial" w:eastAsia="Arial"/>
          <w:sz w:val="14"/>
          <w:szCs w:val="14"/>
          <w:color w:val="9C9C9C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FAST</w:t>
      </w:r>
      <w:r>
        <w:rPr>
          <w:rFonts w:ascii="Arial" w:hAnsi="Arial" w:cs="Arial" w:eastAsia="Arial"/>
          <w:sz w:val="14"/>
          <w:szCs w:val="14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app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catio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inteliace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1"/>
        </w:rPr>
        <w:t>w</w:t>
      </w:r>
      <w:r>
        <w:rPr>
          <w:rFonts w:ascii="Arial" w:hAnsi="Arial" w:cs="Arial" w:eastAsia="Arial"/>
          <w:sz w:val="14"/>
          <w:szCs w:val="14"/>
          <w:color w:val="5E5E5E"/>
          <w:spacing w:val="-13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9"/>
        </w:rPr>
        <w:t>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dock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systems,</w:t>
      </w:r>
      <w:r>
        <w:rPr>
          <w:rFonts w:ascii="Arial" w:hAnsi="Arial" w:cs="Arial" w:eastAsia="Arial"/>
          <w:sz w:val="14"/>
          <w:szCs w:val="14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like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TIMES,</w:t>
      </w:r>
      <w:r>
        <w:rPr>
          <w:rFonts w:ascii="Arial" w:hAnsi="Arial" w:cs="Arial" w:eastAsia="Arial"/>
          <w:sz w:val="14"/>
          <w:szCs w:val="14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VTAPS,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Suliac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Visibilit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automaticall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97"/>
        </w:rPr>
        <w:t>y</w:t>
      </w:r>
      <w:r>
        <w:rPr>
          <w:rFonts w:ascii="Arial" w:hAnsi="Arial" w:cs="Arial" w:eastAsia="Arial"/>
          <w:sz w:val="14"/>
          <w:szCs w:val="14"/>
          <w:color w:val="3D3D3D"/>
          <w:spacing w:val="-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close</w:t>
      </w:r>
      <w:r>
        <w:rPr>
          <w:rFonts w:ascii="Arial" w:hAnsi="Arial" w:cs="Arial" w:eastAsia="Arial"/>
          <w:sz w:val="14"/>
          <w:szCs w:val="14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trac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appointments.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360" w:right="140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1" w:lineRule="auto"/>
        <w:ind w:left="3248" w:right="3153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32296pt;margin-top:36.011124pt;width:439.473152pt;height:463.968696pt;mso-position-horizontal-relative:page;mso-position-vertical-relative:paragraph;z-index:-232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839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7.620232" w:space="0" w:color="000000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January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7.620232" w:space="0" w:color="000000"/>
                          <w:left w:val="single" w:sz="5.715176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1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1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Workshop: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New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Shippin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Prices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7.620232" w:space="0" w:color="000000"/>
                          <w:bottom w:val="single" w:sz="7.620232" w:space="0" w:color="000000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>
                          <w:spacing w:before="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2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Fe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7.620232" w:space="0" w:color="000000"/>
                          <w:bottom w:val="single" w:sz="7.620232" w:space="0" w:color="000000"/>
                          <w:left w:val="single" w:sz="5.715176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12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-12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777777"/>
                            <w:spacing w:val="1"/>
                            <w:w w:val="100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0"/>
                            <w:w w:val="100"/>
                          </w:rPr>
                          <w:t>Executiv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0"/>
                          </w:rPr>
                          <w:t>Boar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5"/>
                          </w:rPr>
                          <w:t>Meeting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7.620232" w:space="0" w:color="000000"/>
                          <w:bottom w:val="single" w:sz="7.620232" w:space="0" w:color="000000"/>
                          <w:left w:val="nil" w:sz="6" w:space="0" w:color="auto"/>
                          <w:right w:val="single" w:sz="7.620232" w:space="0" w:color="000000"/>
                        </w:tcBorders>
                      </w:tcPr>
                      <w:p>
                        <w:pPr>
                          <w:spacing w:before="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March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24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7.620232" w:space="0" w:color="000000"/>
                          <w:bottom w:val="single" w:sz="7.620232" w:space="0" w:color="000000"/>
                          <w:left w:val="single" w:sz="7.62023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Workshop: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New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Mailing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Servic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Prices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7.620232" w:space="0" w:color="000000"/>
                          <w:bottom w:val="single" w:sz="5.715176" w:space="0" w:color="000000"/>
                          <w:left w:val="nil" w:sz="6" w:space="0" w:color="auto"/>
                          <w:right w:val="single" w:sz="7.620232" w:space="0" w:color="000000"/>
                        </w:tcBorders>
                      </w:tcPr>
                      <w:p>
                        <w:pPr>
                          <w:spacing w:before="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Apri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7.620232" w:space="0" w:color="000000"/>
                          <w:bottom w:val="single" w:sz="5.715176" w:space="0" w:color="000000"/>
                          <w:left w:val="single" w:sz="7.62023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Sprin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Fling: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Boat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cruise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9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7.620232" w:space="0" w:color="000000"/>
                        </w:tcBorders>
                      </w:tcPr>
                      <w:p>
                        <w:pPr>
                          <w:spacing w:before="6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May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17-20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7.62023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11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Nationa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Posta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Forum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3.81012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July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3.8101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Tou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Posta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1"/>
                          </w:rPr>
                          <w:t>Facility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August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5.715176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1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Executiv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Boar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Meeting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41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Septembe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5.715176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14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</w:rPr>
                          <w:t>Nationa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w w:val="10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PC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Week: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Workshops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nil" w:sz="6" w:space="0" w:color="auto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178" w:lineRule="exact"/>
                          <w:ind w:left="9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  <w:position w:val="-5"/>
                          </w:rPr>
                          <w:t>Octobe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  <w:position w:val="-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4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  <w:position w:val="-5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  <w:position w:val="-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3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  <w:position w:val="-5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nil" w:sz="6" w:space="0" w:color="auto"/>
                          <w:left w:val="single" w:sz="5.715176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12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154" w:lineRule="exact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0"/>
                            <w:w w:val="100"/>
                            <w:position w:val="-5"/>
                          </w:rPr>
                          <w:t>Executiv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0"/>
                            <w:w w:val="100"/>
                            <w:position w:val="-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62626"/>
                            <w:spacing w:val="31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0"/>
                            <w:position w:val="-5"/>
                          </w:rPr>
                          <w:t>Boar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0"/>
                            <w:position w:val="-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15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31313"/>
                            <w:spacing w:val="0"/>
                            <w:w w:val="106"/>
                            <w:position w:val="-5"/>
                          </w:rPr>
                          <w:t>Meeting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8763" w:type="dxa"/>
                        <w:gridSpan w:val="2"/>
                        <w:tcBorders>
                          <w:top w:val="nil" w:sz="6" w:space="0" w:color="auto"/>
                          <w:bottom w:val="single" w:sz="5.715176" w:space="0" w:color="000000"/>
                          <w:left w:val="nil" w:sz="6" w:space="0" w:color="auto"/>
                          <w:right w:val="single" w:sz="5.71517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7.620232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November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7.62023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4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Workshop: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IMp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Impact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Returns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6" w:hRule="exact"/>
                    </w:trPr>
                    <w:tc>
                      <w:tcPr>
                        <w:tcW w:w="4272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nil" w:sz="6" w:space="0" w:color="auto"/>
                          <w:right w:val="single" w:sz="7.620232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December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62626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xxxx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491" w:type="dxa"/>
                        <w:tcBorders>
                          <w:top w:val="single" w:sz="5.715176" w:space="0" w:color="000000"/>
                          <w:bottom w:val="single" w:sz="5.715176" w:space="0" w:color="000000"/>
                          <w:left w:val="single" w:sz="7.620232" w:space="0" w:color="000000"/>
                          <w:right w:val="single" w:sz="5.715176" w:space="0" w:color="000000"/>
                        </w:tcBorders>
                      </w:tcPr>
                      <w:p>
                        <w:pPr>
                          <w:spacing w:before="9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98"/>
                          </w:rPr>
                          <w:t>Annua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9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-17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Holiday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31313"/>
                            <w:spacing w:val="0"/>
                            <w:w w:val="100"/>
                          </w:rPr>
                          <w:t>Luncheon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Greate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Main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Stree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  <w:b/>
          <w:bCs/>
        </w:rPr>
        <w:t>PCC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Calenda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  <w:b/>
          <w:bCs/>
        </w:rPr>
        <w:t>Events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8" w:after="0" w:line="240" w:lineRule="auto"/>
        <w:ind w:left="4326" w:right="4542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8E8E8E"/>
          <w:spacing w:val="-24"/>
          <w:w w:val="137"/>
        </w:rPr>
        <w:t>!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1480" w:bottom="280" w:left="162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4.399987pt;height:108.48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1102" w:right="1031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PC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2D8C"/>
          <w:spacing w:val="-1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8"/>
        </w:rPr>
        <w:t>Membership</w:t>
      </w:r>
      <w:r>
        <w:rPr>
          <w:rFonts w:ascii="Arial" w:hAnsi="Arial" w:cs="Arial" w:eastAsia="Arial"/>
          <w:sz w:val="32"/>
          <w:szCs w:val="32"/>
          <w:color w:val="002D8C"/>
          <w:spacing w:val="-24"/>
          <w:w w:val="108"/>
        </w:rPr>
        <w:t> 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Surve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002D8C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Result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002D8C"/>
          <w:spacing w:val="7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2D8C"/>
          <w:spacing w:val="0"/>
          <w:w w:val="105"/>
        </w:rPr>
        <w:t>Summary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3317" w:right="3226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C0C0C"/>
          <w:spacing w:val="0"/>
          <w:w w:val="100"/>
        </w:rPr>
        <w:t>(November</w:t>
      </w:r>
      <w:r>
        <w:rPr>
          <w:rFonts w:ascii="Arial" w:hAnsi="Arial" w:cs="Arial" w:eastAsia="Arial"/>
          <w:sz w:val="27"/>
          <w:szCs w:val="27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C0C0C"/>
          <w:spacing w:val="0"/>
          <w:w w:val="104"/>
        </w:rPr>
        <w:t>2013)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110" w:right="643" w:firstLine="-5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Ther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were</w:t>
      </w:r>
      <w:r>
        <w:rPr>
          <w:rFonts w:ascii="Arial" w:hAnsi="Arial" w:cs="Arial" w:eastAsia="Arial"/>
          <w:sz w:val="23"/>
          <w:szCs w:val="23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235</w:t>
      </w:r>
      <w:r>
        <w:rPr>
          <w:rFonts w:ascii="Arial" w:hAnsi="Arial" w:cs="Arial" w:eastAsia="Arial"/>
          <w:sz w:val="23"/>
          <w:szCs w:val="23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14"/>
        </w:rPr>
        <w:t>responses</w:t>
      </w:r>
      <w:r>
        <w:rPr>
          <w:rFonts w:ascii="Arial" w:hAnsi="Arial" w:cs="Arial" w:eastAsia="Arial"/>
          <w:sz w:val="23"/>
          <w:szCs w:val="23"/>
          <w:color w:val="0C0C0C"/>
          <w:spacing w:val="-12"/>
          <w:w w:val="114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survey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,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mos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PCC'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making</w:t>
      </w:r>
      <w:r>
        <w:rPr>
          <w:rFonts w:ascii="Arial" w:hAnsi="Arial" w:cs="Arial" w:eastAsia="Arial"/>
          <w:sz w:val="23"/>
          <w:szCs w:val="23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multiple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entries.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2D8C"/>
          <w:spacing w:val="0"/>
          <w:w w:val="100"/>
        </w:rPr>
        <w:t>Ke</w:t>
      </w:r>
      <w:r>
        <w:rPr>
          <w:rFonts w:ascii="Arial" w:hAnsi="Arial" w:cs="Arial" w:eastAsia="Arial"/>
          <w:sz w:val="28"/>
          <w:szCs w:val="28"/>
          <w:color w:val="002D8C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002D8C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2D8C"/>
          <w:spacing w:val="0"/>
          <w:w w:val="113"/>
        </w:rPr>
        <w:t>Insights: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9" w:lineRule="auto"/>
        <w:ind w:left="463" w:right="281" w:firstLine="1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•75%</w:t>
      </w:r>
      <w:r>
        <w:rPr>
          <w:rFonts w:ascii="Arial" w:hAnsi="Arial" w:cs="Arial" w:eastAsia="Arial"/>
          <w:sz w:val="23"/>
          <w:szCs w:val="23"/>
          <w:color w:val="0C0C0C"/>
          <w:spacing w:val="5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all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responses</w:t>
      </w:r>
      <w:r>
        <w:rPr>
          <w:rFonts w:ascii="Arial" w:hAnsi="Arial" w:cs="Arial" w:eastAsia="Arial"/>
          <w:sz w:val="23"/>
          <w:szCs w:val="23"/>
          <w:color w:val="0C0C0C"/>
          <w:spacing w:val="5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indicat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23"/>
          <w:szCs w:val="23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24"/>
          <w:szCs w:val="24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8"/>
          <w:i/>
        </w:rPr>
        <w:t>membership</w:t>
      </w:r>
      <w:r>
        <w:rPr>
          <w:rFonts w:ascii="Arial" w:hAnsi="Arial" w:cs="Arial" w:eastAsia="Arial"/>
          <w:sz w:val="24"/>
          <w:szCs w:val="24"/>
          <w:color w:val="0C0C0C"/>
          <w:spacing w:val="-5"/>
          <w:w w:val="108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fee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24"/>
          <w:szCs w:val="24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are</w:t>
      </w:r>
      <w:r>
        <w:rPr>
          <w:rFonts w:ascii="Arial" w:hAnsi="Arial" w:cs="Arial" w:eastAsia="Arial"/>
          <w:sz w:val="23"/>
          <w:szCs w:val="23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charge</w:t>
      </w:r>
      <w:r>
        <w:rPr>
          <w:rFonts w:ascii="Arial" w:hAnsi="Arial" w:cs="Arial" w:eastAsia="Arial"/>
          <w:sz w:val="23"/>
          <w:szCs w:val="23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join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2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4"/>
        </w:rPr>
        <w:t>PCC.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2" w:lineRule="exact"/>
        <w:ind w:left="473" w:right="737" w:firstLine="-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•65%</w:t>
      </w:r>
      <w:r>
        <w:rPr>
          <w:rFonts w:ascii="Arial" w:hAnsi="Arial" w:cs="Arial" w:eastAsia="Arial"/>
          <w:sz w:val="23"/>
          <w:szCs w:val="23"/>
          <w:color w:val="0C0C0C"/>
          <w:spacing w:val="5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all</w:t>
      </w:r>
      <w:r>
        <w:rPr>
          <w:rFonts w:ascii="Arial" w:hAnsi="Arial" w:cs="Arial" w:eastAsia="Arial"/>
          <w:sz w:val="23"/>
          <w:szCs w:val="23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responses</w:t>
      </w:r>
      <w:r>
        <w:rPr>
          <w:rFonts w:ascii="Arial" w:hAnsi="Arial" w:cs="Arial" w:eastAsia="Arial"/>
          <w:sz w:val="23"/>
          <w:szCs w:val="23"/>
          <w:color w:val="0C0C0C"/>
          <w:spacing w:val="5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indicat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that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3"/>
          <w:szCs w:val="23"/>
          <w:color w:val="0C0C0C"/>
          <w:spacing w:val="6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is</w:t>
      </w:r>
      <w:r>
        <w:rPr>
          <w:rFonts w:ascii="Arial" w:hAnsi="Arial" w:cs="Arial" w:eastAsia="Arial"/>
          <w:sz w:val="23"/>
          <w:szCs w:val="23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define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activ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9"/>
          <w:i/>
        </w:rPr>
        <w:t>or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9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inactive,</w:t>
      </w:r>
      <w:r>
        <w:rPr>
          <w:rFonts w:ascii="Arial" w:hAnsi="Arial" w:cs="Arial" w:eastAsia="Arial"/>
          <w:sz w:val="24"/>
          <w:szCs w:val="24"/>
          <w:color w:val="0C0C0C"/>
          <w:spacing w:val="5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on</w:t>
      </w:r>
      <w:r>
        <w:rPr>
          <w:rFonts w:ascii="Arial" w:hAnsi="Arial" w:cs="Arial" w:eastAsia="Arial"/>
          <w:sz w:val="24"/>
          <w:szCs w:val="24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th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1"/>
          <w:i/>
        </w:rPr>
        <w:t>curren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1"/>
          <w:i/>
        </w:rPr>
        <w:t>t</w:t>
      </w:r>
      <w:r>
        <w:rPr>
          <w:rFonts w:ascii="Arial" w:hAnsi="Arial" w:cs="Arial" w:eastAsia="Arial"/>
          <w:sz w:val="24"/>
          <w:szCs w:val="24"/>
          <w:color w:val="0C0C0C"/>
          <w:spacing w:val="-9"/>
          <w:w w:val="111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1"/>
          <w:i/>
        </w:rPr>
        <w:t>mailing</w:t>
      </w:r>
      <w:r>
        <w:rPr>
          <w:rFonts w:ascii="Arial" w:hAnsi="Arial" w:cs="Arial" w:eastAsia="Arial"/>
          <w:sz w:val="24"/>
          <w:szCs w:val="24"/>
          <w:color w:val="0C0C0C"/>
          <w:spacing w:val="-7"/>
          <w:w w:val="111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lis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24"/>
          <w:szCs w:val="24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(no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dues</w:t>
      </w:r>
      <w:r>
        <w:rPr>
          <w:rFonts w:ascii="Arial" w:hAnsi="Arial" w:cs="Arial" w:eastAsia="Arial"/>
          <w:sz w:val="24"/>
          <w:szCs w:val="24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1"/>
          <w:i/>
        </w:rPr>
        <w:t>charged)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5" w:lineRule="auto"/>
        <w:ind w:left="468" w:right="969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•20%</w:t>
      </w:r>
      <w:r>
        <w:rPr>
          <w:rFonts w:ascii="Arial" w:hAnsi="Arial" w:cs="Arial" w:eastAsia="Arial"/>
          <w:sz w:val="23"/>
          <w:szCs w:val="23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all</w:t>
      </w:r>
      <w:r>
        <w:rPr>
          <w:rFonts w:ascii="Arial" w:hAnsi="Arial" w:cs="Arial" w:eastAsia="Arial"/>
          <w:sz w:val="23"/>
          <w:szCs w:val="23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responses</w:t>
      </w:r>
      <w:r>
        <w:rPr>
          <w:rFonts w:ascii="Arial" w:hAnsi="Arial" w:cs="Arial" w:eastAsia="Arial"/>
          <w:sz w:val="23"/>
          <w:szCs w:val="23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defin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3"/>
          <w:szCs w:val="23"/>
          <w:color w:val="0C0C0C"/>
          <w:spacing w:val="5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as</w:t>
      </w:r>
      <w:r>
        <w:rPr>
          <w:rFonts w:ascii="Arial" w:hAnsi="Arial" w:cs="Arial" w:eastAsia="Arial"/>
          <w:sz w:val="23"/>
          <w:szCs w:val="23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activ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color w:val="0C0C0C"/>
          <w:spacing w:val="5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7"/>
          <w:i/>
        </w:rPr>
        <w:t>individuals</w:t>
      </w:r>
      <w:r>
        <w:rPr>
          <w:rFonts w:ascii="Arial" w:hAnsi="Arial" w:cs="Arial" w:eastAsia="Arial"/>
          <w:sz w:val="24"/>
          <w:szCs w:val="24"/>
          <w:color w:val="0C0C0C"/>
          <w:spacing w:val="34"/>
          <w:w w:val="107"/>
          <w:i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7"/>
        </w:rPr>
        <w:t>who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regularly</w:t>
      </w:r>
      <w:r>
        <w:rPr>
          <w:rFonts w:ascii="Arial" w:hAnsi="Arial" w:cs="Arial" w:eastAsia="Arial"/>
          <w:sz w:val="23"/>
          <w:szCs w:val="23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atten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5"/>
        </w:rPr>
        <w:t>events.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•Th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4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activit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rate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wit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</w:t>
      </w:r>
      <w:r>
        <w:rPr>
          <w:rFonts w:ascii="Arial" w:hAnsi="Arial" w:cs="Arial" w:eastAsia="Arial"/>
          <w:sz w:val="23"/>
          <w:szCs w:val="23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highes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impac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0C0C0C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0C0C0C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increasing</w:t>
      </w:r>
      <w:r>
        <w:rPr>
          <w:rFonts w:ascii="Arial" w:hAnsi="Arial" w:cs="Arial" w:eastAsia="Arial"/>
          <w:sz w:val="23"/>
          <w:szCs w:val="23"/>
          <w:color w:val="0C0C0C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0"/>
        </w:rPr>
        <w:t>membership</w:t>
      </w:r>
      <w:r>
        <w:rPr>
          <w:rFonts w:ascii="Arial" w:hAnsi="Arial" w:cs="Arial" w:eastAsia="Arial"/>
          <w:sz w:val="23"/>
          <w:szCs w:val="23"/>
          <w:color w:val="0C0C0C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C0C0C"/>
          <w:spacing w:val="0"/>
          <w:w w:val="108"/>
        </w:rPr>
        <w:t>is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" w:after="0" w:line="240" w:lineRule="auto"/>
        <w:ind w:left="47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C0C0C"/>
          <w:spacing w:val="0"/>
          <w:w w:val="110"/>
          <w:i/>
        </w:rPr>
        <w:t>developing</w:t>
      </w:r>
      <w:r>
        <w:rPr>
          <w:rFonts w:ascii="Arial" w:hAnsi="Arial" w:cs="Arial" w:eastAsia="Arial"/>
          <w:sz w:val="24"/>
          <w:szCs w:val="24"/>
          <w:color w:val="0C0C0C"/>
          <w:spacing w:val="-13"/>
          <w:w w:val="11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0"/>
          <w:i/>
        </w:rPr>
        <w:t>relationship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0"/>
          <w:i/>
        </w:rPr>
        <w:t>s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wit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h</w:t>
      </w:r>
      <w:r>
        <w:rPr>
          <w:rFonts w:ascii="Arial" w:hAnsi="Arial" w:cs="Arial" w:eastAsia="Arial"/>
          <w:sz w:val="24"/>
          <w:szCs w:val="24"/>
          <w:color w:val="0C0C0C"/>
          <w:spacing w:val="45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othe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24"/>
          <w:szCs w:val="24"/>
          <w:color w:val="0C0C0C"/>
          <w:spacing w:val="5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1"/>
          <w:i/>
        </w:rPr>
        <w:t>business</w:t>
      </w:r>
      <w:r>
        <w:rPr>
          <w:rFonts w:ascii="Arial" w:hAnsi="Arial" w:cs="Arial" w:eastAsia="Arial"/>
          <w:sz w:val="24"/>
          <w:szCs w:val="24"/>
          <w:color w:val="0C0C0C"/>
          <w:spacing w:val="-25"/>
          <w:w w:val="111"/>
          <w:i/>
        </w:rPr>
        <w:t> </w:t>
      </w:r>
      <w:r>
        <w:rPr>
          <w:rFonts w:ascii="Arial" w:hAnsi="Arial" w:cs="Arial" w:eastAsia="Arial"/>
          <w:sz w:val="24"/>
          <w:szCs w:val="24"/>
          <w:color w:val="0C0C0C"/>
          <w:spacing w:val="0"/>
          <w:w w:val="111"/>
          <w:i/>
        </w:rPr>
        <w:t>groups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00" w:right="172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320014pt;height:67.2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2384" w:right="2191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13190"/>
          <w:spacing w:val="0"/>
          <w:w w:val="100"/>
          <w:b/>
          <w:bCs/>
        </w:rPr>
        <w:t>[PC</w:t>
      </w:r>
      <w:r>
        <w:rPr>
          <w:rFonts w:ascii="Arial" w:hAnsi="Arial" w:cs="Arial" w:eastAsia="Arial"/>
          <w:sz w:val="27"/>
          <w:szCs w:val="27"/>
          <w:color w:val="01319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7"/>
          <w:szCs w:val="27"/>
          <w:color w:val="013190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13190"/>
          <w:spacing w:val="0"/>
          <w:w w:val="100"/>
          <w:b/>
          <w:bCs/>
        </w:rPr>
        <w:t>Name]</w:t>
      </w:r>
      <w:r>
        <w:rPr>
          <w:rFonts w:ascii="Arial" w:hAnsi="Arial" w:cs="Arial" w:eastAsia="Arial"/>
          <w:sz w:val="27"/>
          <w:szCs w:val="27"/>
          <w:color w:val="01319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13190"/>
          <w:spacing w:val="0"/>
          <w:w w:val="100"/>
          <w:b/>
          <w:bCs/>
        </w:rPr>
        <w:t>Treasurer'</w:t>
      </w:r>
      <w:r>
        <w:rPr>
          <w:rFonts w:ascii="Arial" w:hAnsi="Arial" w:cs="Arial" w:eastAsia="Arial"/>
          <w:sz w:val="27"/>
          <w:szCs w:val="27"/>
          <w:color w:val="01319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013190"/>
          <w:spacing w:val="62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013190"/>
          <w:spacing w:val="0"/>
          <w:w w:val="102"/>
          <w:b/>
          <w:bCs/>
        </w:rPr>
        <w:t>Report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9" w:after="0" w:line="214" w:lineRule="exact"/>
        <w:ind w:left="2615" w:right="244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Reportin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9"/>
          <w:szCs w:val="19"/>
          <w:color w:val="0E0E0E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Period: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mm/dd/y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9"/>
          <w:szCs w:val="19"/>
          <w:color w:val="0E0E0E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222"/>
          <w:position w:val="-1"/>
        </w:rPr>
        <w:t>-</w:t>
      </w:r>
      <w:r>
        <w:rPr>
          <w:rFonts w:ascii="Arial" w:hAnsi="Arial" w:cs="Arial" w:eastAsia="Arial"/>
          <w:sz w:val="19"/>
          <w:szCs w:val="19"/>
          <w:color w:val="0E0E0E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  <w:position w:val="-1"/>
        </w:rPr>
        <w:t>mm/dd/yy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  <w:position w:val="-1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660" w:bottom="280" w:left="1640" w:right="1720"/>
        </w:sectPr>
      </w:pPr>
      <w:rPr/>
    </w:p>
    <w:p>
      <w:pPr>
        <w:spacing w:before="30" w:after="0" w:line="240" w:lineRule="auto"/>
        <w:ind w:left="198" w:right="-75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Beginning</w:t>
      </w:r>
      <w:r>
        <w:rPr>
          <w:rFonts w:ascii="Arial" w:hAnsi="Arial" w:cs="Arial" w:eastAsia="Arial"/>
          <w:sz w:val="23"/>
          <w:szCs w:val="23"/>
          <w:color w:val="0E0E0E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Balanc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E0E0E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3"/>
          <w:szCs w:val="23"/>
          <w:color w:val="0E0E0E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3"/>
          <w:szCs w:val="23"/>
          <w:color w:val="0E0E0E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3"/>
          <w:b/>
          <w:bCs/>
        </w:rPr>
        <w:t>[mm/dd/yyyy]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9" w:lineRule="exact"/>
        <w:ind w:left="19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E0E0E"/>
          <w:spacing w:val="0"/>
          <w:w w:val="104"/>
          <w:b/>
          <w:bCs/>
          <w:position w:val="-1"/>
        </w:rPr>
        <w:t>Revenue/Receipts/Deposits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0E0E0E"/>
          <w:spacing w:val="0"/>
          <w:w w:val="104"/>
          <w:b/>
          <w:bCs/>
        </w:rPr>
        <w:t>$0000.00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40" w:right="1720"/>
          <w:cols w:num="2" w:equalWidth="0">
            <w:col w:w="4602" w:space="2791"/>
            <w:col w:w="1487"/>
          </w:cols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40" w:right="1720"/>
        </w:sectPr>
      </w:pPr>
      <w:rPr/>
    </w:p>
    <w:p>
      <w:pPr>
        <w:spacing w:before="46" w:after="0" w:line="252" w:lineRule="auto"/>
        <w:ind w:left="184" w:right="562" w:firstLine="1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Dividends/Earne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d</w:t>
      </w:r>
      <w:r>
        <w:rPr>
          <w:rFonts w:ascii="Arial" w:hAnsi="Arial" w:cs="Arial" w:eastAsia="Arial"/>
          <w:sz w:val="19"/>
          <w:szCs w:val="19"/>
          <w:color w:val="0E0E0E"/>
          <w:spacing w:val="-7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Interest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Membership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dues/fees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Sponsorshi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donation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5"/>
        </w:rPr>
        <w:t>(cash)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193" w:right="-7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Educationa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seminars/worksho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p</w:t>
      </w:r>
      <w:r>
        <w:rPr>
          <w:rFonts w:ascii="Arial" w:hAnsi="Arial" w:cs="Arial" w:eastAsia="Arial"/>
          <w:sz w:val="19"/>
          <w:szCs w:val="19"/>
          <w:color w:val="0E0E0E"/>
          <w:spacing w:val="13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4"/>
        </w:rPr>
        <w:t>fees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7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Vendo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shows/exhibit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7"/>
        </w:rPr>
        <w:t>fees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7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Othe</w:t>
      </w:r>
      <w:r>
        <w:rPr>
          <w:rFonts w:ascii="Arial" w:hAnsi="Arial" w:cs="Arial" w:eastAsia="Arial"/>
          <w:sz w:val="19"/>
          <w:szCs w:val="19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D1D"/>
          <w:spacing w:val="0"/>
          <w:w w:val="104"/>
        </w:rPr>
        <w:t>(explain)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3" w:after="0" w:line="240" w:lineRule="auto"/>
        <w:ind w:left="-36" w:right="246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8"/>
        </w:rPr>
        <w:t>$0.00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5" w:lineRule="exact"/>
        <w:ind w:left="74" w:right="24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6"/>
        </w:rPr>
        <w:t>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0" w:lineRule="exact"/>
        <w:ind w:left="74" w:right="24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6"/>
        </w:rPr>
        <w:t>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0" w:lineRule="exact"/>
        <w:ind w:left="74" w:right="24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6"/>
        </w:rPr>
        <w:t>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0" w:lineRule="exact"/>
        <w:ind w:left="74" w:right="24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6"/>
        </w:rPr>
        <w:t>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0" w:lineRule="exact"/>
        <w:ind w:left="70" w:right="247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E0E0E"/>
          <w:spacing w:val="0"/>
          <w:w w:val="107"/>
        </w:rPr>
        <w:t>0.00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640" w:right="1720"/>
          <w:cols w:num="2" w:equalWidth="0">
            <w:col w:w="3439" w:space="2407"/>
            <w:col w:w="3034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.285501" w:type="dxa"/>
      </w:tblPr>
      <w:tblGrid/>
      <w:tr>
        <w:trPr>
          <w:trHeight w:val="446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0" w:after="0" w:line="240" w:lineRule="auto"/>
              <w:ind w:left="78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Tota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Revenue/Receipts/Deposits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7" w:after="0" w:line="240" w:lineRule="auto"/>
              <w:ind w:left="448" w:right="-20"/>
              <w:jc w:val="left"/>
              <w:tabs>
                <w:tab w:pos="2660" w:val="left"/>
              </w:tabs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</w:rPr>
              <w:t>$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  <w:t>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0"/>
                <w:w w:val="100"/>
                <w:u w:val="single" w:color="484848"/>
              </w:rPr>
              <w:t>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0"/>
                <w:w w:val="100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0"/>
                <w:w w:val="100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  <w:t>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37"/>
                <w:w w:val="100"/>
                <w:u w:val="single" w:color="484848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  <w:tab/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0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-5"/>
                <w:w w:val="107"/>
                <w:u w:val="single" w:color="484848"/>
              </w:rPr>
              <w:t>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-5"/>
                <w:w w:val="107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-5"/>
                <w:w w:val="107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-11"/>
                <w:w w:val="127"/>
                <w:u w:val="single" w:color="484848"/>
              </w:rPr>
              <w:t>.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-11"/>
                <w:w w:val="127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545454"/>
                <w:spacing w:val="-11"/>
                <w:w w:val="127"/>
                <w:u w:val="single" w:color="48484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8"/>
                <w:u w:val="single" w:color="484848"/>
              </w:rPr>
              <w:t>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1D1D1D"/>
                <w:spacing w:val="0"/>
                <w:w w:val="108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499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4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0"/>
                <w:b/>
                <w:bCs/>
              </w:rPr>
              <w:t>Balanc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4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0"/>
                <w:b/>
                <w:bCs/>
              </w:rPr>
              <w:t>Befor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3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4"/>
                <w:b/>
                <w:bCs/>
              </w:rPr>
              <w:t>Disbursements/Expenses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061" w:right="-2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0E0E0E"/>
                <w:spacing w:val="0"/>
                <w:w w:val="104"/>
                <w:b/>
                <w:bCs/>
              </w:rPr>
              <w:t>$0000.00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346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w w:val="105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Executiv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42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Boar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d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23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  <w:b/>
                <w:bCs/>
                <w:u w:val="thick" w:color="000000"/>
              </w:rPr>
              <w:t>Meetings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25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7" w:lineRule="exact"/>
              <w:ind w:left="7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4"/>
              </w:rPr>
              <w:t>Facility: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79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Rooms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7"/>
              </w:rPr>
              <w:t>$0.00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79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</w:rPr>
              <w:t>Food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5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Other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35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w w:val="105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Genera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l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35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Membershi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p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5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  <w:b/>
                <w:bCs/>
                <w:u w:val="thick" w:color="000000"/>
              </w:rPr>
              <w:t>Meetings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6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Flyers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6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Postage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8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6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Insert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7"/>
              </w:rPr>
              <w:t>Mailing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2" w:lineRule="exact"/>
              <w:ind w:left="6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Registratio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Material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-1"/>
                <w:w w:val="10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3D3D3D"/>
                <w:spacing w:val="0"/>
                <w:w w:val="125"/>
              </w:rPr>
              <w:t>: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77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4"/>
              </w:rPr>
              <w:t>Awards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787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Door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Prizes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78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Badges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8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6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Refund/Credit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7"/>
              </w:rPr>
              <w:t>Card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2" w:lineRule="exact"/>
              <w:ind w:left="5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</w:rPr>
              <w:t>Facility: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78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</w:rPr>
              <w:t>Rooms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768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9"/>
                <w:w w:val="97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4"/>
                <w:w w:val="95"/>
              </w:rPr>
              <w:t>V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/Electric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28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777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6"/>
              </w:rPr>
              <w:t>Food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5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5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Other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2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5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38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4"/>
                <w:b/>
                <w:bCs/>
              </w:rPr>
              <w:t>Newsletter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Printing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5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Pre-Press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5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5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Postage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48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5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5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Insert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7"/>
              </w:rPr>
              <w:t>Mailing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44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38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w w:val="105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Membershi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p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4"/>
                <w:w w:val="100"/>
                <w:b/>
                <w:bCs/>
                <w:u w:val="thick" w:color="0000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  <w:b/>
                <w:bCs/>
                <w:u w:val="thick" w:color="000000"/>
              </w:rPr>
              <w:t>Promotion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  <w:b/>
                <w:bCs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35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Printing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9" w:lineRule="exact"/>
              <w:ind w:left="539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Postage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39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3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Insert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7"/>
              </w:rPr>
              <w:t>Mailing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4" w:lineRule="exact"/>
              <w:ind w:left="539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235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Lis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Rental/Purchase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39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322" w:hRule="exact"/>
        </w:trPr>
        <w:tc>
          <w:tcPr>
            <w:tcW w:w="52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0E0E0E"/>
                <w:spacing w:val="0"/>
                <w:w w:val="105"/>
              </w:rPr>
              <w:t>Other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7" w:lineRule="exact"/>
              <w:ind w:left="539" w:right="-2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0E0E0E"/>
                <w:spacing w:val="0"/>
                <w:w w:val="106"/>
              </w:rPr>
              <w:t>0.00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1480" w:bottom="280" w:left="1640" w:right="1720"/>
        </w:sectPr>
      </w:pPr>
      <w:rPr/>
    </w:p>
    <w:p>
      <w:pPr>
        <w:spacing w:before="84" w:after="0" w:line="240" w:lineRule="auto"/>
        <w:ind w:left="138" w:right="-7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w w:val="103"/>
          <w:b/>
          <w:bCs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Educationa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b/>
          <w:bCs/>
          <w:u w:val="thick" w:color="000000"/>
        </w:rPr>
        <w:t>Seminars/Workshops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b/>
          <w:bCs/>
        </w:rPr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4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Registratio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Materials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14" w:lineRule="exact"/>
        <w:ind w:left="13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position w:val="-1"/>
        </w:rPr>
        <w:t>Facility: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240" w:bottom="280" w:left="1720" w:right="1700"/>
          <w:cols w:num="2" w:equalWidth="0">
            <w:col w:w="3321" w:space="2517"/>
            <w:col w:w="298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" w:right="-68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Other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0" w:after="0" w:line="252" w:lineRule="auto"/>
        <w:ind w:right="-53" w:firstLine="14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Rooms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99"/>
        </w:rPr>
        <w:t>A</w:t>
      </w:r>
      <w:r>
        <w:rPr>
          <w:rFonts w:ascii="Arial" w:hAnsi="Arial" w:cs="Arial" w:eastAsia="Arial"/>
          <w:sz w:val="19"/>
          <w:szCs w:val="19"/>
          <w:color w:val="0F0F0F"/>
          <w:spacing w:val="-1"/>
          <w:w w:val="99"/>
        </w:rPr>
        <w:t>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/Electric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Food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0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  <w:position w:val="-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00"/>
          <w:cols w:num="3" w:equalWidth="0">
            <w:col w:w="628" w:space="213"/>
            <w:col w:w="954" w:space="4043"/>
            <w:col w:w="2982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00"/>
        </w:sectPr>
      </w:pPr>
      <w:rPr/>
    </w:p>
    <w:p>
      <w:pPr>
        <w:spacing w:before="35" w:after="0" w:line="253" w:lineRule="auto"/>
        <w:ind w:left="129" w:right="-53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w w:val="104"/>
          <w:b/>
          <w:bCs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Onlin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3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b/>
          <w:bCs/>
          <w:u w:val="thick" w:color="000000"/>
        </w:rPr>
        <w:t>Service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b/>
          <w:bCs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We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b</w:t>
      </w:r>
      <w:r>
        <w:rPr>
          <w:rFonts w:ascii="Arial" w:hAnsi="Arial" w:cs="Arial" w:eastAsia="Arial"/>
          <w:sz w:val="19"/>
          <w:szCs w:val="19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sit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design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Maintenance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Other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  <w:position w:val="-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00"/>
          <w:cols w:num="2" w:equalWidth="0">
            <w:col w:w="1529" w:space="4309"/>
            <w:col w:w="2982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00"/>
        </w:sectPr>
      </w:pPr>
      <w:rPr/>
    </w:p>
    <w:p>
      <w:pPr>
        <w:spacing w:before="35" w:after="0" w:line="252" w:lineRule="auto"/>
        <w:ind w:left="134" w:right="1152" w:firstLine="-5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w w:val="102"/>
          <w:b/>
          <w:bCs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Administrativ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26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  <w:u w:val="thick" w:color="000000"/>
        </w:rPr>
        <w:t>Services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</w:rPr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Fixe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Services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5"/>
        </w:rPr>
        <w:t>Hourly</w:t>
      </w:r>
      <w:r>
        <w:rPr>
          <w:rFonts w:ascii="Arial" w:hAnsi="Arial" w:cs="Arial" w:eastAsia="Arial"/>
          <w:sz w:val="19"/>
          <w:szCs w:val="19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Fe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Services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12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</w:rPr>
        <w:t>Out-of-Pocket</w:t>
      </w:r>
      <w:r>
        <w:rPr>
          <w:rFonts w:ascii="Arial" w:hAnsi="Arial" w:cs="Arial" w:eastAsia="Arial"/>
          <w:sz w:val="19"/>
          <w:szCs w:val="19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</w:rPr>
        <w:t>Expenses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11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2"/>
        </w:rPr>
        <w:t>Audit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11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Other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exact"/>
        <w:ind w:left="831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position w:val="-1"/>
        </w:rPr>
        <w:t>Tota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9"/>
          <w:szCs w:val="19"/>
          <w:color w:val="0F0F0F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3"/>
          <w:position w:val="-1"/>
        </w:rPr>
        <w:t>Disbursements/Expenses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left="1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left="1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1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2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4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exact"/>
        <w:ind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w w:val="107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  <w:t>$0.00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4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  <w:u w:val="single" w:color="0000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  <w:u w:val="single" w:color="000000"/>
        </w:rPr>
        <w:t>0.00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  <w:u w:val="single" w:color="0000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7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00"/>
          <w:cols w:num="2" w:equalWidth="0">
            <w:col w:w="3564" w:space="2111"/>
            <w:col w:w="3145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29" w:right="-20"/>
        <w:jc w:val="left"/>
        <w:tabs>
          <w:tab w:pos="736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Ending</w:t>
      </w:r>
      <w:r>
        <w:rPr>
          <w:rFonts w:ascii="Arial" w:hAnsi="Arial" w:cs="Arial" w:eastAsia="Arial"/>
          <w:sz w:val="23"/>
          <w:szCs w:val="23"/>
          <w:color w:val="0F0F0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Balanc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F0F0F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3"/>
          <w:szCs w:val="23"/>
          <w:color w:val="0F0F0F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3"/>
          <w:szCs w:val="23"/>
          <w:color w:val="0F0F0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mm/dd/yyyy]</w:t>
      </w:r>
      <w:r>
        <w:rPr>
          <w:rFonts w:ascii="Arial" w:hAnsi="Arial" w:cs="Arial" w:eastAsia="Arial"/>
          <w:sz w:val="23"/>
          <w:szCs w:val="23"/>
          <w:color w:val="0F0F0F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4"/>
          <w:b/>
          <w:bCs/>
        </w:rPr>
        <w:t>$0000.00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F0F0F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23"/>
          <w:szCs w:val="23"/>
          <w:color w:val="0F0F0F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F0F0F"/>
          <w:spacing w:val="0"/>
          <w:w w:val="102"/>
          <w:b/>
          <w:bCs/>
        </w:rPr>
        <w:t>Notes: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exact"/>
        <w:ind w:left="492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2"/>
          <w:szCs w:val="22"/>
          <w:color w:val="0F0F0F"/>
          <w:spacing w:val="0"/>
          <w:w w:val="67"/>
          <w:position w:val="1"/>
        </w:rPr>
        <w:t>1.</w:t>
      </w:r>
      <w:r>
        <w:rPr>
          <w:rFonts w:ascii="Courier New" w:hAnsi="Courier New" w:cs="Courier New" w:eastAsia="Courier New"/>
          <w:sz w:val="22"/>
          <w:szCs w:val="22"/>
          <w:color w:val="0F0F0F"/>
          <w:spacing w:val="74"/>
          <w:w w:val="67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color w:val="0F0F0F"/>
          <w:spacing w:val="0"/>
          <w:w w:val="67"/>
          <w:position w:val="1"/>
        </w:rPr>
        <w:t>xxxxxxxxxxxxxxxxxx</w:t>
      </w:r>
      <w:r>
        <w:rPr>
          <w:rFonts w:ascii="Courier New" w:hAnsi="Courier New" w:cs="Courier New" w:eastAsia="Courier New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4" w:lineRule="exact"/>
        <w:ind w:left="473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position w:val="3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  <w:position w:val="3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3"/>
          <w:w w:val="100"/>
          <w:position w:val="3"/>
        </w:rPr>
        <w:t> </w:t>
      </w:r>
      <w:r>
        <w:rPr>
          <w:rFonts w:ascii="Courier New" w:hAnsi="Courier New" w:cs="Courier New" w:eastAsia="Courier New"/>
          <w:sz w:val="25"/>
          <w:szCs w:val="25"/>
          <w:color w:val="0F0F0F"/>
          <w:spacing w:val="0"/>
          <w:w w:val="67"/>
          <w:position w:val="3"/>
        </w:rPr>
        <w:t>xxxxxxxxxxxxxxxxxx</w:t>
      </w:r>
      <w:r>
        <w:rPr>
          <w:rFonts w:ascii="Courier New" w:hAnsi="Courier New" w:cs="Courier New" w:eastAsia="Courier New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1" w:after="0" w:line="460" w:lineRule="exact"/>
        <w:ind w:left="124" w:right="6987" w:firstLine="5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91.011711pt;margin-top:65.714111pt;width:426.871194pt;height:.1pt;mso-position-horizontal-relative:page;mso-position-vertical-relative:paragraph;z-index:-2326" coordorigin="1820,1314" coordsize="8537,2">
            <v:shape style="position:absolute;left:1820;top:1314;width:8537;height:2" coordorigin="1820,1314" coordsize="8537,0" path="m1820,1314l10358,1314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0"/>
          <w:b/>
          <w:bCs/>
        </w:rPr>
        <w:t>Prepared</w:t>
      </w:r>
      <w:r>
        <w:rPr>
          <w:rFonts w:ascii="Arial" w:hAnsi="Arial" w:cs="Arial" w:eastAsia="Arial"/>
          <w:sz w:val="19"/>
          <w:szCs w:val="19"/>
          <w:color w:val="0F0F0F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</w:rPr>
        <w:t>by: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  <w:b/>
          <w:bCs/>
        </w:rPr>
        <w:t>Date:</w:t>
      </w:r>
      <w:r>
        <w:rPr>
          <w:rFonts w:ascii="Arial" w:hAnsi="Arial" w:cs="Arial" w:eastAsia="Arial"/>
          <w:sz w:val="19"/>
          <w:szCs w:val="19"/>
          <w:color w:val="0F0F0F"/>
          <w:spacing w:val="53"/>
          <w:w w:val="104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0F0F0F"/>
          <w:spacing w:val="0"/>
          <w:w w:val="104"/>
        </w:rPr>
        <w:t>mm/dd/yyyy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right="10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sectPr>
      <w:type w:val="continuous"/>
      <w:pgSz w:w="12240" w:h="15840"/>
      <w:pgMar w:top="1480" w:bottom="280" w:left="172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mailto:debra.jones@usps.gov" TargetMode="External"/><Relationship Id="rId17" Type="http://schemas.openxmlformats.org/officeDocument/2006/relationships/hyperlink" Target="mailto:barbizzo@am-mail.com" TargetMode="External"/><Relationship Id="rId18" Type="http://schemas.openxmlformats.org/officeDocument/2006/relationships/hyperlink" Target="mailto:barbizzo@am-mail.com" TargetMode="External"/><Relationship Id="rId19" Type="http://schemas.openxmlformats.org/officeDocument/2006/relationships/hyperlink" Target="mailto:lindaann.martin@usps.gov" TargetMode="External"/><Relationship Id="rId20" Type="http://schemas.openxmlformats.org/officeDocument/2006/relationships/hyperlink" Target="mailto:tdunlap@epiqsystems.com" TargetMode="External"/><Relationship Id="rId21" Type="http://schemas.openxmlformats.org/officeDocument/2006/relationships/hyperlink" Target="mailto:lisa.pontes@usps.gov" TargetMode="External"/><Relationship Id="rId22" Type="http://schemas.openxmlformats.org/officeDocument/2006/relationships/image" Target="media/image10.png"/><Relationship Id="rId23" Type="http://schemas.openxmlformats.org/officeDocument/2006/relationships/hyperlink" Target="http://www.addressdoctor.com/" TargetMode="External"/><Relationship Id="rId24" Type="http://schemas.openxmlformats.org/officeDocument/2006/relationships/hyperlink" Target="http://www.satori.com/" TargetMode="External"/><Relationship Id="rId25" Type="http://schemas.openxmlformats.org/officeDocument/2006/relationships/hyperlink" Target="http://www.usps.com/" TargetMode="External"/><Relationship Id="rId26" Type="http://schemas.openxmlformats.org/officeDocument/2006/relationships/hyperlink" Target="http://www.carbonite.com/" TargetMode="External"/><Relationship Id="rId27" Type="http://schemas.openxmlformats.org/officeDocument/2006/relationships/image" Target="media/image11.png"/><Relationship Id="rId28" Type="http://schemas.openxmlformats.org/officeDocument/2006/relationships/image" Target="media/image12.jp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jpg"/><Relationship Id="rId32" Type="http://schemas.openxmlformats.org/officeDocument/2006/relationships/hyperlink" Target="http://www.usps.com/" TargetMode="Externa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jpg"/><Relationship Id="rId37" Type="http://schemas.openxmlformats.org/officeDocument/2006/relationships/image" Target="media/image20.png"/><Relationship Id="rId38" Type="http://schemas.openxmlformats.org/officeDocument/2006/relationships/image" Target="media/image21.jpg"/><Relationship Id="rId39" Type="http://schemas.openxmlformats.org/officeDocument/2006/relationships/image" Target="media/image22.jpg"/><Relationship Id="rId40" Type="http://schemas.openxmlformats.org/officeDocument/2006/relationships/image" Target="media/image23.png"/><Relationship Id="rId41" Type="http://schemas.openxmlformats.org/officeDocument/2006/relationships/image" Target="media/image24.jpg"/><Relationship Id="rId42" Type="http://schemas.openxmlformats.org/officeDocument/2006/relationships/image" Target="media/image25.png"/><Relationship Id="rId43" Type="http://schemas.openxmlformats.org/officeDocument/2006/relationships/image" Target="media/image26.jpg"/><Relationship Id="rId44" Type="http://schemas.openxmlformats.org/officeDocument/2006/relationships/image" Target="media/image27.png"/><Relationship Id="rId45" Type="http://schemas.openxmlformats.org/officeDocument/2006/relationships/image" Target="media/image28.jpg"/><Relationship Id="rId46" Type="http://schemas.openxmlformats.org/officeDocument/2006/relationships/image" Target="media/image29.png"/><Relationship Id="rId47" Type="http://schemas.openxmlformats.org/officeDocument/2006/relationships/image" Target="media/image30.jpg"/><Relationship Id="rId48" Type="http://schemas.openxmlformats.org/officeDocument/2006/relationships/image" Target="media/image31.png"/><Relationship Id="rId49" Type="http://schemas.openxmlformats.org/officeDocument/2006/relationships/image" Target="media/image32.jpg"/><Relationship Id="rId50" Type="http://schemas.openxmlformats.org/officeDocument/2006/relationships/image" Target="media/image33.jpg"/><Relationship Id="rId51" Type="http://schemas.openxmlformats.org/officeDocument/2006/relationships/hyperlink" Target="mailto:mvignola@mailmeninc.com" TargetMode="External"/><Relationship Id="rId52" Type="http://schemas.openxmlformats.org/officeDocument/2006/relationships/hyperlink" Target="mailto:occop@lazmkt.com" TargetMode="External"/><Relationship Id="rId53" Type="http://schemas.openxmlformats.org/officeDocument/2006/relationships/hyperlink" Target="mailto:ccop@lazmkt.com" TargetMode="External"/><Relationship Id="rId54" Type="http://schemas.openxmlformats.org/officeDocument/2006/relationships/hyperlink" Target="http://www/" TargetMode="External"/><Relationship Id="rId55" Type="http://schemas.openxmlformats.org/officeDocument/2006/relationships/hyperlink" Target="http://www.npf.org/" TargetMode="External"/><Relationship Id="rId56" Type="http://schemas.openxmlformats.org/officeDocument/2006/relationships/hyperlink" Target="http://www.longislandpcc.com/" TargetMode="External"/><Relationship Id="rId57" Type="http://schemas.openxmlformats.org/officeDocument/2006/relationships/image" Target="media/image34.jpg"/><Relationship Id="rId58" Type="http://schemas.openxmlformats.org/officeDocument/2006/relationships/hyperlink" Target="http://www.npf.org/" TargetMode="External"/><Relationship Id="rId59" Type="http://schemas.openxmlformats.org/officeDocument/2006/relationships/image" Target="media/image35.jpg"/><Relationship Id="rId60" Type="http://schemas.openxmlformats.org/officeDocument/2006/relationships/hyperlink" Target="http://www.longislandpcc.com/" TargetMode="External"/><Relationship Id="rId61" Type="http://schemas.openxmlformats.org/officeDocument/2006/relationships/hyperlink" Target="mailto:laurel.a.stengel@usps.gov" TargetMode="External"/><Relationship Id="rId62" Type="http://schemas.openxmlformats.org/officeDocument/2006/relationships/hyperlink" Target="mailto:amy.festa@broadridge.com" TargetMode="External"/><Relationship Id="rId63" Type="http://schemas.openxmlformats.org/officeDocument/2006/relationships/hyperlink" Target="mailto:laurel.a.stenget@usps.gov" TargetMode="External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image" Target="media/image38.jpg"/><Relationship Id="rId67" Type="http://schemas.openxmlformats.org/officeDocument/2006/relationships/hyperlink" Target="http://www.usps.com/business/pcc-get-involved-and-qrow.htm" TargetMode="External"/><Relationship Id="rId68" Type="http://schemas.openxmlformats.org/officeDocument/2006/relationships/hyperlink" Target="http://www.usps.com/business/connect-with-a-pcc.htm" TargetMode="External"/><Relationship Id="rId69" Type="http://schemas.openxmlformats.org/officeDocument/2006/relationships/hyperlink" Target="http://about.usps.com/publications/pub286.pdf" TargetMode="External"/><Relationship Id="rId70" Type="http://schemas.openxmlformats.org/officeDocument/2006/relationships/hyperlink" Target="http://pe.usps.gov/" TargetMode="External"/><Relationship Id="rId71" Type="http://schemas.openxmlformats.org/officeDocument/2006/relationships/hyperlink" Target="http://dbcalc.usps/" TargetMode="External"/><Relationship Id="rId72" Type="http://schemas.openxmlformats.org/officeDocument/2006/relationships/hyperlink" Target="http://about.usps.com/news/service-alerts/welcome.htm" TargetMode="External"/><Relationship Id="rId73" Type="http://schemas.openxmlformats.org/officeDocument/2006/relationships/hyperlink" Target="http://www.npf.org/" TargetMode="External"/><Relationship Id="rId74" Type="http://schemas.openxmlformats.org/officeDocument/2006/relationships/image" Target="media/image39.jpg"/><Relationship Id="rId75" Type="http://schemas.openxmlformats.org/officeDocument/2006/relationships/image" Target="media/image4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2014-07-10T14:48:49Z</dcterms:created>
  <dcterms:modified xsi:type="dcterms:W3CDTF">2014-07-10T14:48:49Z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2014-07-10T00:00:00Z</vt:filetime>
  </property>
</Properties>
</file>